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970D5" w14:textId="7E8550E3" w:rsidR="00BE52E5" w:rsidRPr="00987B29" w:rsidRDefault="00BE52E5" w:rsidP="00571473">
      <w:pPr>
        <w:pStyle w:val="Kop1"/>
      </w:pPr>
      <w:r w:rsidRPr="00987B29">
        <w:t>Bijlage</w:t>
      </w:r>
      <w:r w:rsidR="00C959C6">
        <w:t xml:space="preserve"> 1.2</w:t>
      </w:r>
      <w:r w:rsidR="002D049F" w:rsidRPr="00987B29">
        <w:t xml:space="preserve"> Sjabloon </w:t>
      </w:r>
      <w:r w:rsidR="0051241D">
        <w:t>A</w:t>
      </w:r>
      <w:r w:rsidR="00F302F7" w:rsidRPr="00987B29">
        <w:t>uditrapport</w:t>
      </w:r>
    </w:p>
    <w:p w14:paraId="2025C586" w14:textId="64175E8C" w:rsidR="002D049F" w:rsidRPr="00987B29" w:rsidRDefault="002D049F" w:rsidP="002D049F"/>
    <w:p w14:paraId="6F931BE4" w14:textId="6DD16334" w:rsidR="002D049F" w:rsidRPr="00987B29" w:rsidRDefault="002D049F" w:rsidP="002D049F">
      <w:r w:rsidRPr="00987B29">
        <w:t>Datum</w:t>
      </w:r>
      <w:r w:rsidR="00DF27AE">
        <w:t xml:space="preserve"> 31-1-2024</w:t>
      </w:r>
    </w:p>
    <w:p w14:paraId="1403524D" w14:textId="340CAA58" w:rsidR="002D049F" w:rsidRPr="00987B29" w:rsidRDefault="002D049F" w:rsidP="002D049F">
      <w:r w:rsidRPr="00987B29">
        <w:t>Auteur</w:t>
      </w:r>
      <w:r w:rsidR="00DF27AE">
        <w:t xml:space="preserve"> Tijmen</w:t>
      </w:r>
      <w:r w:rsidR="008F2FFB">
        <w:t xml:space="preserve"> Schmidt</w:t>
      </w:r>
    </w:p>
    <w:p w14:paraId="06772B82" w14:textId="77777777" w:rsidR="002D049F" w:rsidRPr="00987B29" w:rsidRDefault="002D049F" w:rsidP="002D049F"/>
    <w:p w14:paraId="789A725E" w14:textId="46928C24" w:rsidR="007F6868" w:rsidRPr="00987B29" w:rsidRDefault="002D049F" w:rsidP="007F6868">
      <w:pPr>
        <w:pStyle w:val="Kop2"/>
      </w:pPr>
      <w:r w:rsidRPr="00987B29">
        <w:t>Opdrachtgever</w:t>
      </w:r>
    </w:p>
    <w:p w14:paraId="1FB5D3AB" w14:textId="52D000E7" w:rsidR="002D049F" w:rsidRPr="00987B29" w:rsidRDefault="002D049F" w:rsidP="002D049F">
      <w:r w:rsidRPr="00987B29">
        <w:t xml:space="preserve">Securityofficer </w:t>
      </w:r>
      <w:r w:rsidR="00987B29" w:rsidRPr="00987B29">
        <w:t>AmeRijck</w:t>
      </w:r>
      <w:r w:rsidRPr="00987B29">
        <w:t xml:space="preserve"> vakantiepark</w:t>
      </w:r>
    </w:p>
    <w:p w14:paraId="7F170CAD" w14:textId="0029A5B4" w:rsidR="002D049F" w:rsidRPr="00987B29" w:rsidRDefault="002D049F" w:rsidP="002D049F"/>
    <w:p w14:paraId="58C696E6" w14:textId="2C679ADF" w:rsidR="002D049F" w:rsidRPr="00987B29" w:rsidRDefault="002D049F" w:rsidP="002D049F">
      <w:pPr>
        <w:pStyle w:val="Kop2"/>
      </w:pPr>
      <w:r w:rsidRPr="00987B29">
        <w:t>Managementsamenvatting</w:t>
      </w:r>
    </w:p>
    <w:p w14:paraId="06F72CE5" w14:textId="485CD122" w:rsidR="000F49BE" w:rsidRDefault="000F49BE" w:rsidP="000F49BE">
      <w:r w:rsidRPr="00987B29">
        <w:t xml:space="preserve">[Geef hier in het kort een toelichting voor de directie met </w:t>
      </w:r>
      <w:r w:rsidR="00E9711F">
        <w:t xml:space="preserve">de </w:t>
      </w:r>
      <w:r w:rsidRPr="00987B29">
        <w:t xml:space="preserve">aanleiding voor de audit, de gevonden </w:t>
      </w:r>
      <w:r w:rsidR="00D255B5">
        <w:t>kwetsbaarheden</w:t>
      </w:r>
      <w:r w:rsidRPr="00987B29">
        <w:t>, de ernst met de bijbehorende adviezen</w:t>
      </w:r>
      <w:r w:rsidR="00E9711F">
        <w:t>.</w:t>
      </w:r>
      <w:r w:rsidRPr="00987B29">
        <w:t>]</w:t>
      </w:r>
    </w:p>
    <w:p w14:paraId="1A7E882E" w14:textId="77777777" w:rsidR="00DE2354" w:rsidRDefault="00DE2354" w:rsidP="000F49BE"/>
    <w:p w14:paraId="0A211C00" w14:textId="73EA14E5" w:rsidR="00DE2354" w:rsidRDefault="00DE2354" w:rsidP="000F49BE">
      <w:r>
        <w:t>T.A.V. Directie</w:t>
      </w:r>
      <w:r w:rsidR="00F060CA">
        <w:t>:</w:t>
      </w:r>
    </w:p>
    <w:p w14:paraId="41A2E6DC" w14:textId="6AAB2A6B" w:rsidR="00F060CA" w:rsidRDefault="00F060CA" w:rsidP="000F49BE">
      <w:r w:rsidRPr="00F060CA">
        <w:t xml:space="preserve">Om </w:t>
      </w:r>
      <w:r w:rsidR="00CB70DD">
        <w:t xml:space="preserve">te </w:t>
      </w:r>
      <w:r w:rsidR="008F2FFB">
        <w:t>kunnen</w:t>
      </w:r>
      <w:r w:rsidR="00CB70DD">
        <w:t xml:space="preserve"> voldoen </w:t>
      </w:r>
      <w:r w:rsidRPr="00F060CA">
        <w:t xml:space="preserve">aan de eisen die verplicht zijn voor een medische instantie, moet apotheek AmeRijck jaarlijks een controle </w:t>
      </w:r>
      <w:r w:rsidR="00CB70DD">
        <w:t xml:space="preserve">laten </w:t>
      </w:r>
      <w:r w:rsidRPr="00F060CA">
        <w:t>doen van hun machines.</w:t>
      </w:r>
    </w:p>
    <w:p w14:paraId="09AED18B" w14:textId="0813512A" w:rsidR="00CB70DD" w:rsidRDefault="00CB70DD" w:rsidP="000F49BE"/>
    <w:p w14:paraId="1FDEA130" w14:textId="0406734B" w:rsidR="00CB70DD" w:rsidRDefault="00CB70DD" w:rsidP="000F49BE">
      <w:r>
        <w:t>Deze auditrapport geeft weer waar de zwakheden zijn, en wat we hebben gevonden.</w:t>
      </w:r>
    </w:p>
    <w:p w14:paraId="1DAD3295" w14:textId="582D958C" w:rsidR="002D049F" w:rsidRPr="00987B29" w:rsidRDefault="002D049F" w:rsidP="002D049F"/>
    <w:p w14:paraId="67CF0AFA" w14:textId="19DE1D62" w:rsidR="002D049F" w:rsidRPr="00987B29" w:rsidRDefault="002D049F" w:rsidP="002D049F">
      <w:pPr>
        <w:pStyle w:val="Kop2"/>
      </w:pPr>
      <w:r w:rsidRPr="00987B29">
        <w:t>Overzicht onderzoek</w:t>
      </w:r>
    </w:p>
    <w:p w14:paraId="26FA656D" w14:textId="4EEE2A9E" w:rsidR="002D049F" w:rsidRDefault="00FB6977" w:rsidP="002D049F">
      <w:r w:rsidRPr="00987B29">
        <w:t>[Een toelichting op wat onderzocht is en op welke manier</w:t>
      </w:r>
      <w:r w:rsidR="00E9711F">
        <w:t>.</w:t>
      </w:r>
      <w:r w:rsidRPr="00987B29">
        <w:t>]</w:t>
      </w:r>
    </w:p>
    <w:p w14:paraId="378D0BD8" w14:textId="77777777" w:rsidR="00DA4762" w:rsidRDefault="00DA4762" w:rsidP="002D049F"/>
    <w:p w14:paraId="6569C844" w14:textId="0F81768A" w:rsidR="000F6F06" w:rsidRDefault="00DA4762" w:rsidP="002D049F">
      <w:r>
        <w:t xml:space="preserve">Het onderzoek hebben we met </w:t>
      </w:r>
      <w:r w:rsidR="004A35BE">
        <w:t xml:space="preserve">de tool Microsoft Baseline Security Analyzer gedaan. Daarnaast hebben we ook </w:t>
      </w:r>
      <w:r w:rsidR="000A1872">
        <w:t>interviews uitgelezen van collega’s, zodat we een betere inschatting kunnen maken van de security zowel fysiek als achter de schermen.</w:t>
      </w:r>
      <w:r w:rsidR="000F6F06">
        <w:t xml:space="preserve"> Ook is de tool </w:t>
      </w:r>
      <w:r w:rsidR="000F6F06" w:rsidRPr="006D3DE9">
        <w:t>SysinternalsSuite</w:t>
      </w:r>
      <w:r w:rsidR="000F6F06">
        <w:t xml:space="preserve"> gebruikt zodat er poorten gescand kunnen worden</w:t>
      </w:r>
      <w:r w:rsidR="00FB7C1E">
        <w:t xml:space="preserve"> voor meer nader onderzoek.</w:t>
      </w:r>
    </w:p>
    <w:p w14:paraId="1664A38A" w14:textId="77777777" w:rsidR="0055496E" w:rsidRDefault="0055496E" w:rsidP="002D049F"/>
    <w:p w14:paraId="74D543B5" w14:textId="7C55750D" w:rsidR="009C7A5A" w:rsidRDefault="007A4F68" w:rsidP="009C7A5A">
      <w:r>
        <w:rPr>
          <w:i/>
          <w:iCs/>
        </w:rPr>
        <w:t xml:space="preserve">Interview </w:t>
      </w:r>
      <w:r w:rsidR="009C7A5A" w:rsidRPr="007A4F68">
        <w:rPr>
          <w:i/>
          <w:iCs/>
        </w:rPr>
        <w:t>baliemedewerker:</w:t>
      </w:r>
      <w:r w:rsidR="009C7A5A">
        <w:br/>
        <w:t xml:space="preserve">Vaak vergeten medewerkers de computer op slot te doen </w:t>
      </w:r>
      <w:r w:rsidR="009C7A5A" w:rsidRPr="005D7833">
        <w:t>als</w:t>
      </w:r>
      <w:r w:rsidR="009C7A5A">
        <w:t xml:space="preserve"> ze even opstaan, zoals het halen van medicijnen. Ook is</w:t>
      </w:r>
      <w:r w:rsidR="009C7A5A" w:rsidRPr="005D7833">
        <w:t xml:space="preserve"> er</w:t>
      </w:r>
      <w:r w:rsidR="009C7A5A">
        <w:t xml:space="preserve"> </w:t>
      </w:r>
      <w:r w:rsidR="009C7A5A" w:rsidRPr="005D7833">
        <w:t>een USB</w:t>
      </w:r>
      <w:r w:rsidR="009C7A5A">
        <w:t xml:space="preserve"> </w:t>
      </w:r>
      <w:r w:rsidR="009C7A5A" w:rsidRPr="005D7833">
        <w:t xml:space="preserve">stick in </w:t>
      </w:r>
      <w:r w:rsidR="009C7A5A">
        <w:t xml:space="preserve">de </w:t>
      </w:r>
      <w:r w:rsidR="009C7A5A" w:rsidRPr="005D7833">
        <w:t>computer gestoken voor het printen</w:t>
      </w:r>
      <w:r w:rsidR="009C7A5A">
        <w:t xml:space="preserve"> van een bestand, van een vertegenwoordiger</w:t>
      </w:r>
      <w:r w:rsidR="009C7A5A" w:rsidRPr="005D7833">
        <w:t xml:space="preserve">. </w:t>
      </w:r>
      <w:r w:rsidR="009C7A5A">
        <w:t>Wat ook niet juist is, is dat de server een rechtstreekse verbinding heeft met het internet.</w:t>
      </w:r>
    </w:p>
    <w:p w14:paraId="3D400CF3" w14:textId="77777777" w:rsidR="00670297" w:rsidRDefault="00670297" w:rsidP="009C7A5A"/>
    <w:p w14:paraId="72B7B8FB" w14:textId="5A968D24" w:rsidR="0061018F" w:rsidRDefault="0061018F" w:rsidP="0061018F">
      <w:r w:rsidRPr="007A4F68">
        <w:rPr>
          <w:i/>
          <w:iCs/>
        </w:rPr>
        <w:t>Interview Backofficemedewerker</w:t>
      </w:r>
      <w:r w:rsidR="007A4F68" w:rsidRPr="007A4F68">
        <w:rPr>
          <w:i/>
          <w:iCs/>
        </w:rPr>
        <w:t>:</w:t>
      </w:r>
      <w:r>
        <w:t xml:space="preserve"> </w:t>
      </w:r>
      <w:r w:rsidR="007A4F68">
        <w:br/>
        <w:t>Meerdere</w:t>
      </w:r>
      <w:r>
        <w:t xml:space="preserve"> mensen de computer van de apotheker</w:t>
      </w:r>
      <w:r w:rsidR="00FB7C1E">
        <w:t>.</w:t>
      </w:r>
      <w:r>
        <w:t xml:space="preserve"> </w:t>
      </w:r>
      <w:r w:rsidR="00FB7C1E">
        <w:t>H</w:t>
      </w:r>
      <w:r>
        <w:t>et</w:t>
      </w:r>
      <w:r w:rsidR="00FB7C1E">
        <w:t xml:space="preserve"> huidige</w:t>
      </w:r>
      <w:r>
        <w:t xml:space="preserve"> wachtwoord ligt onder het toetsenbord </w:t>
      </w:r>
      <w:r w:rsidR="00FB7C1E">
        <w:t>bij de werkplek. Ze geven aan dat het een moeilijk te onthouden wachtwoord is</w:t>
      </w:r>
      <w:r>
        <w:t xml:space="preserve">. </w:t>
      </w:r>
      <w:r w:rsidR="00FB7C1E">
        <w:t>Elke gebruiker kan bij alle mappen in de windows verkenner</w:t>
      </w:r>
      <w:r>
        <w:t xml:space="preserve">. En nu komt het, om gegevens in de database te </w:t>
      </w:r>
      <w:r w:rsidR="009F3EC0">
        <w:t>importeren</w:t>
      </w:r>
      <w:r>
        <w:t>,</w:t>
      </w:r>
      <w:r w:rsidR="009F3EC0">
        <w:t xml:space="preserve"> hebben ze als eerste stap</w:t>
      </w:r>
      <w:r>
        <w:t xml:space="preserve"> </w:t>
      </w:r>
      <w:r w:rsidR="009F3EC0">
        <w:t xml:space="preserve">dat ze alles in </w:t>
      </w:r>
      <w:r>
        <w:t xml:space="preserve">Excel aanpassen </w:t>
      </w:r>
      <w:r w:rsidR="009F3EC0">
        <w:t>waarna ze het</w:t>
      </w:r>
      <w:r>
        <w:t xml:space="preserve"> da</w:t>
      </w:r>
      <w:r w:rsidR="009F3EC0">
        <w:t>arna</w:t>
      </w:r>
      <w:r>
        <w:t xml:space="preserve"> importeren in de database. </w:t>
      </w:r>
      <w:r w:rsidR="009F3EC0">
        <w:t>Ook blijven de computers en de server onbeveiligd en ontgrendeld zonder wachtwoord</w:t>
      </w:r>
      <w:r>
        <w:t>.</w:t>
      </w:r>
    </w:p>
    <w:p w14:paraId="7AD6204D" w14:textId="77777777" w:rsidR="0061018F" w:rsidRDefault="0061018F" w:rsidP="0061018F"/>
    <w:p w14:paraId="3497E639" w14:textId="77777777" w:rsidR="009F3EC0" w:rsidRDefault="009F3EC0" w:rsidP="0061018F"/>
    <w:p w14:paraId="2480E832" w14:textId="77777777" w:rsidR="009F3EC0" w:rsidRDefault="009F3EC0" w:rsidP="0061018F"/>
    <w:p w14:paraId="5E9E0A78" w14:textId="77777777" w:rsidR="009F3EC0" w:rsidRDefault="009F3EC0" w:rsidP="0061018F"/>
    <w:p w14:paraId="7B7A02EC" w14:textId="77777777" w:rsidR="009F3EC0" w:rsidRDefault="009F3EC0" w:rsidP="0061018F"/>
    <w:p w14:paraId="58AFDC16" w14:textId="77777777" w:rsidR="007A4F68" w:rsidRPr="007A4F68" w:rsidRDefault="007A4F68" w:rsidP="0061018F">
      <w:pPr>
        <w:rPr>
          <w:i/>
          <w:iCs/>
        </w:rPr>
      </w:pPr>
      <w:r w:rsidRPr="007A4F68">
        <w:rPr>
          <w:i/>
          <w:iCs/>
        </w:rPr>
        <w:lastRenderedPageBreak/>
        <w:t>Interview</w:t>
      </w:r>
      <w:r w:rsidR="0061018F" w:rsidRPr="007A4F68">
        <w:rPr>
          <w:i/>
          <w:iCs/>
        </w:rPr>
        <w:t xml:space="preserve"> apotheker</w:t>
      </w:r>
      <w:r w:rsidRPr="007A4F68">
        <w:rPr>
          <w:i/>
          <w:iCs/>
        </w:rPr>
        <w:t>:</w:t>
      </w:r>
    </w:p>
    <w:p w14:paraId="03A21C9E" w14:textId="005D8B63" w:rsidR="0061018F" w:rsidRDefault="00E23B14" w:rsidP="0061018F">
      <w:r>
        <w:t xml:space="preserve">Er zijn nu 4 fulltimers en 2 parttimers indienst, zegt de baas. </w:t>
      </w:r>
      <w:r w:rsidR="00CF22EB">
        <w:t xml:space="preserve">Hij sluit niet altijd het pand zelf, omdat hij niet elke dag werkt. </w:t>
      </w:r>
      <w:r w:rsidR="0048255B">
        <w:t>Dat doet sommige vaste medewerkers soms ook, het sluiten van het pand. Die hebben immers een sleutel</w:t>
      </w:r>
      <w:r w:rsidR="00C62D18">
        <w:t>. Niemand</w:t>
      </w:r>
      <w:r w:rsidR="0061018F">
        <w:t xml:space="preserve"> </w:t>
      </w:r>
      <w:r w:rsidR="00C62D18">
        <w:t xml:space="preserve">schrijft </w:t>
      </w:r>
      <w:r w:rsidR="0061018F">
        <w:t>in een logboek</w:t>
      </w:r>
      <w:r w:rsidR="00C62D18">
        <w:t xml:space="preserve"> w</w:t>
      </w:r>
      <w:r w:rsidR="002E3098">
        <w:t>ie heeft geopend of afgesloten</w:t>
      </w:r>
      <w:r w:rsidR="0061018F">
        <w:t xml:space="preserve">. Papieren van dokters en ziekenhuizen worden in de database gezet en daarna belanden ze zonder </w:t>
      </w:r>
      <w:r w:rsidR="00842BFE">
        <w:t>het te vernietigen</w:t>
      </w:r>
      <w:r w:rsidR="0061018F">
        <w:t xml:space="preserve"> in de prullenbak.</w:t>
      </w:r>
      <w:r w:rsidR="00805C71">
        <w:t xml:space="preserve"> Er zijn geen camera’s in en buiten de apotheek waardoor de papieren onbeveiligd in de papierbak liggen.</w:t>
      </w:r>
      <w:r w:rsidR="0061018F">
        <w:t xml:space="preserve"> En er is ook geen duidelijk beveiligingsbeleid. Als e</w:t>
      </w:r>
      <w:r w:rsidR="00461978">
        <w:t>r iets onderhouden moet worden, dan doet d</w:t>
      </w:r>
      <w:r w:rsidR="0061018F">
        <w:t>e man van een medewerker de IT</w:t>
      </w:r>
      <w:r w:rsidR="00461978">
        <w:t>C klussen</w:t>
      </w:r>
      <w:r w:rsidR="0061018F">
        <w:t>.</w:t>
      </w:r>
    </w:p>
    <w:p w14:paraId="2F17518C" w14:textId="77777777" w:rsidR="0061018F" w:rsidRPr="005D7833" w:rsidRDefault="0061018F" w:rsidP="009C7A5A"/>
    <w:p w14:paraId="349378C1" w14:textId="77777777" w:rsidR="009C7A5A" w:rsidRPr="005D7833" w:rsidRDefault="009C7A5A" w:rsidP="009C7A5A">
      <w:r w:rsidRPr="007A4F68">
        <w:rPr>
          <w:i/>
          <w:iCs/>
        </w:rPr>
        <w:t>Server:</w:t>
      </w:r>
      <w:r>
        <w:br/>
        <w:t xml:space="preserve">Deze server heeft een paar open poorten, </w:t>
      </w:r>
      <w:r w:rsidRPr="005D7833">
        <w:t>464 en 636</w:t>
      </w:r>
      <w:r>
        <w:t>.</w:t>
      </w:r>
      <w:r w:rsidRPr="005D7833">
        <w:t xml:space="preserve"> </w:t>
      </w:r>
      <w:r>
        <w:t>Vanuit de informatie die ik heb blijkt dat niemand weet waar ze voor bedoeld zijn</w:t>
      </w:r>
      <w:r w:rsidRPr="005D7833">
        <w:t xml:space="preserve">. </w:t>
      </w:r>
      <w:r>
        <w:t>Ook zijn er een aantal mappen zonder wachtwoord waar iedereen in kan kijken. De</w:t>
      </w:r>
      <w:r w:rsidRPr="005D7833">
        <w:t xml:space="preserve"> </w:t>
      </w:r>
      <w:r>
        <w:t>u</w:t>
      </w:r>
      <w:r w:rsidRPr="005D7833">
        <w:t xml:space="preserve">pdates </w:t>
      </w:r>
      <w:r>
        <w:t>lopen achter ook constateer ik dat er problemen ondervinden met de beveiliging, uitgevoerd met de tool.</w:t>
      </w:r>
      <w:r w:rsidRPr="005D7833">
        <w:t xml:space="preserve"> </w:t>
      </w:r>
      <w:r>
        <w:t>Ook staat de Firewall van Windows uit</w:t>
      </w:r>
      <w:r w:rsidRPr="005D7833">
        <w:t xml:space="preserve">. </w:t>
      </w:r>
      <w:r>
        <w:t xml:space="preserve">In de </w:t>
      </w:r>
      <w:r w:rsidRPr="005D7833">
        <w:t>Firewall</w:t>
      </w:r>
      <w:r>
        <w:t xml:space="preserve"> Log snippet zijn er verbindingen met andere IP-adressen te zien</w:t>
      </w:r>
      <w:r w:rsidRPr="005D7833">
        <w:t>.</w:t>
      </w:r>
    </w:p>
    <w:p w14:paraId="188C63A6" w14:textId="77777777" w:rsidR="009C7A5A" w:rsidRPr="005D7833" w:rsidRDefault="009C7A5A" w:rsidP="009C7A5A">
      <w:r w:rsidRPr="005D7833">
        <w:t>Eigen bevindingen:</w:t>
      </w:r>
    </w:p>
    <w:p w14:paraId="5CD7A17B" w14:textId="77777777" w:rsidR="009C7A5A" w:rsidRDefault="009C7A5A" w:rsidP="009C7A5A">
      <w:r w:rsidRPr="005D7833">
        <w:t>In</w:t>
      </w:r>
      <w:r>
        <w:t xml:space="preserve"> de downloads map zijn wat vreemde dingen gevonden. </w:t>
      </w:r>
    </w:p>
    <w:p w14:paraId="713E8797" w14:textId="77777777" w:rsidR="007A4F68" w:rsidRDefault="007A4F68" w:rsidP="009C7A5A"/>
    <w:p w14:paraId="575AE524" w14:textId="77777777" w:rsidR="009C7A5A" w:rsidRDefault="009C7A5A" w:rsidP="009C7A5A">
      <w:r>
        <w:t>Dingen zoals:</w:t>
      </w:r>
      <w:r>
        <w:br/>
      </w:r>
      <w:r w:rsidRPr="005D7833">
        <w:t>Nicepics.txt</w:t>
      </w:r>
      <w:r>
        <w:br/>
        <w:t>Serverachtergronden</w:t>
      </w:r>
      <w:r>
        <w:br/>
        <w:t>Installatie bestanden zoals een Test ISO.iso</w:t>
      </w:r>
      <w:r>
        <w:br/>
      </w:r>
      <w:r w:rsidRPr="005D7833">
        <w:t>Office.com</w:t>
      </w:r>
      <w:r>
        <w:t xml:space="preserve"> snelkoppeling</w:t>
      </w:r>
      <w:r w:rsidRPr="005D7833">
        <w:t xml:space="preserve"> op de serverdesktop</w:t>
      </w:r>
      <w:r>
        <w:t xml:space="preserve"> is vreemd</w:t>
      </w:r>
      <w:r w:rsidRPr="005D7833">
        <w:t>.</w:t>
      </w:r>
    </w:p>
    <w:p w14:paraId="0D5ED090" w14:textId="77777777" w:rsidR="007A4F68" w:rsidRDefault="007A4F68" w:rsidP="009C7A5A"/>
    <w:p w14:paraId="551580C6" w14:textId="77777777" w:rsidR="009C7A5A" w:rsidRPr="005D7833" w:rsidRDefault="009C7A5A" w:rsidP="009C7A5A">
      <w:r>
        <w:t xml:space="preserve">In  de Share-map </w:t>
      </w:r>
      <w:r w:rsidRPr="005D7833">
        <w:t>Algeme</w:t>
      </w:r>
      <w:r>
        <w:t>e</w:t>
      </w:r>
      <w:r w:rsidRPr="005D7833">
        <w:t xml:space="preserve">n bestanden staat een telefoonlijst en een lijst van personeelsleden </w:t>
      </w:r>
      <w:r>
        <w:t>met alle gevoelige persoonlijke informatie, wat niet echt veilig lijkt.</w:t>
      </w:r>
    </w:p>
    <w:p w14:paraId="163DCD6E" w14:textId="77777777" w:rsidR="0055496E" w:rsidRPr="00987B29" w:rsidRDefault="0055496E" w:rsidP="002D049F"/>
    <w:p w14:paraId="1974D60A" w14:textId="77777777" w:rsidR="002D049F" w:rsidRPr="00987B29" w:rsidRDefault="002D049F" w:rsidP="000D0DD3"/>
    <w:p w14:paraId="0B2512C9" w14:textId="3759C99D" w:rsidR="002D049F" w:rsidRPr="00987B29" w:rsidRDefault="00FB6977" w:rsidP="00FB6977">
      <w:pPr>
        <w:pStyle w:val="Kop2"/>
      </w:pPr>
      <w:r w:rsidRPr="00987B29">
        <w:t>Onderbouwing keuze onderzoekshulpmiddelen</w:t>
      </w:r>
    </w:p>
    <w:p w14:paraId="047E7693" w14:textId="21E5CBA3" w:rsidR="00533C39" w:rsidRDefault="00533C39" w:rsidP="00533C39">
      <w:r w:rsidRPr="00987B29">
        <w:t>[Voor welke tools is gekozen en waarom</w:t>
      </w:r>
      <w:r w:rsidR="00E9711F">
        <w:t>.</w:t>
      </w:r>
      <w:r w:rsidRPr="00987B29">
        <w:t>]</w:t>
      </w:r>
    </w:p>
    <w:p w14:paraId="3001692D" w14:textId="77777777" w:rsidR="008B6539" w:rsidRDefault="008B6539" w:rsidP="00533C39"/>
    <w:p w14:paraId="69BC4AA1" w14:textId="4A49C6A2" w:rsidR="008B6539" w:rsidRDefault="00CF3319" w:rsidP="00533C39">
      <w:r w:rsidRPr="00CF3319">
        <w:t>Tool</w:t>
      </w:r>
      <w:r w:rsidR="008B6539" w:rsidRPr="00CF3319">
        <w:t xml:space="preserve"> Microsoft Baseline Security Analyzer</w:t>
      </w:r>
      <w:r w:rsidRPr="00CF3319">
        <w:t>:</w:t>
      </w:r>
      <w:r w:rsidRPr="00CF3319">
        <w:br/>
      </w:r>
      <w:r w:rsidR="008B6539" w:rsidRPr="00CF3319">
        <w:t>Deze tool</w:t>
      </w:r>
      <w:r w:rsidRPr="00CF3319">
        <w:t xml:space="preserve"> hebben we gek</w:t>
      </w:r>
      <w:r>
        <w:t xml:space="preserve">ozen omdat er </w:t>
      </w:r>
      <w:r w:rsidR="00C36809">
        <w:t>efficiënt gescand kan worden op kwetsbaarheden.</w:t>
      </w:r>
    </w:p>
    <w:p w14:paraId="6DEC231B" w14:textId="77777777" w:rsidR="00F30E16" w:rsidRDefault="00F30E16" w:rsidP="000D0DD3"/>
    <w:p w14:paraId="3CFA5301" w14:textId="56C73F0D" w:rsidR="006D3DE9" w:rsidRDefault="006D3DE9" w:rsidP="000D0DD3">
      <w:r>
        <w:t xml:space="preserve">Ook is de tool </w:t>
      </w:r>
      <w:r w:rsidRPr="006D3DE9">
        <w:t>SysinternalsSuite</w:t>
      </w:r>
      <w:r>
        <w:t xml:space="preserve"> gebruikt</w:t>
      </w:r>
      <w:r w:rsidR="007A531D">
        <w:t xml:space="preserve"> zodat er poorten gescand kunnen worden.</w:t>
      </w:r>
    </w:p>
    <w:p w14:paraId="369EBA5C" w14:textId="77777777" w:rsidR="00F30E16" w:rsidRDefault="00F30E16" w:rsidP="000D0DD3"/>
    <w:p w14:paraId="3D27DCB2" w14:textId="77777777" w:rsidR="00F30E16" w:rsidRDefault="00F30E16" w:rsidP="000D0DD3"/>
    <w:p w14:paraId="6DDAF33B" w14:textId="77777777" w:rsidR="00F30E16" w:rsidRPr="00CF3319" w:rsidRDefault="00F30E16" w:rsidP="000D0DD3"/>
    <w:p w14:paraId="156B8AFD" w14:textId="0D5504E7" w:rsidR="00282F22" w:rsidRPr="00987B29" w:rsidRDefault="00282F22" w:rsidP="00282F22">
      <w:pPr>
        <w:pStyle w:val="Kop2"/>
      </w:pPr>
      <w:r w:rsidRPr="00987B29">
        <w:t>Gedetailleerde resultaten</w:t>
      </w:r>
    </w:p>
    <w:p w14:paraId="61E73EAE" w14:textId="77777777" w:rsidR="009C30A5" w:rsidRPr="00987B29" w:rsidRDefault="009C30A5" w:rsidP="009C30A5">
      <w:r w:rsidRPr="00987B29">
        <w:t>[Voor elk gevonden issue]</w:t>
      </w:r>
    </w:p>
    <w:p w14:paraId="7F5C7957" w14:textId="7DF1D831" w:rsidR="009C30A5" w:rsidRPr="00DA511E" w:rsidRDefault="00DA511E" w:rsidP="009C30A5">
      <w:pPr>
        <w:pStyle w:val="Lijstalinea"/>
        <w:numPr>
          <w:ilvl w:val="0"/>
          <w:numId w:val="46"/>
        </w:numPr>
        <w:spacing w:after="160" w:line="259" w:lineRule="auto"/>
        <w:rPr>
          <w:lang w:val="en-US"/>
        </w:rPr>
      </w:pPr>
      <w:r w:rsidRPr="00681B2A">
        <w:t xml:space="preserve"> </w:t>
      </w:r>
      <w:r w:rsidRPr="00DA511E">
        <w:rPr>
          <w:lang w:val="en-US"/>
        </w:rPr>
        <w:t>Automatic updates system services is not running.</w:t>
      </w:r>
      <w:r w:rsidR="009C30A5" w:rsidRPr="00DA511E">
        <w:rPr>
          <w:lang w:val="en-US"/>
        </w:rPr>
        <w:t xml:space="preserve"> </w:t>
      </w:r>
    </w:p>
    <w:p w14:paraId="5D293A0C" w14:textId="2127C2AE" w:rsidR="009C30A5" w:rsidRDefault="009407D8" w:rsidP="009C30A5">
      <w:pPr>
        <w:pStyle w:val="Lijstalinea"/>
        <w:numPr>
          <w:ilvl w:val="1"/>
          <w:numId w:val="46"/>
        </w:numPr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0D644137" wp14:editId="05030D85">
            <wp:extent cx="5760720" cy="2480310"/>
            <wp:effectExtent l="0" t="0" r="0" b="0"/>
            <wp:docPr id="290690393" name="Afbeelding 1" descr="Afbeelding met tekst, schermopname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690393" name="Afbeelding 1" descr="Afbeelding met tekst, schermopname, Lettertype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7042A" w14:textId="36805720" w:rsidR="00DA511E" w:rsidRPr="00987B29" w:rsidRDefault="005764F0" w:rsidP="00DA511E">
      <w:pPr>
        <w:pStyle w:val="Lijstalinea"/>
        <w:numPr>
          <w:ilvl w:val="1"/>
          <w:numId w:val="46"/>
        </w:numPr>
        <w:spacing w:after="160" w:line="259" w:lineRule="auto"/>
      </w:pPr>
      <w:r>
        <w:t>Deze service staat uitgeschakeld wat betekent dat dit een grote issue is. De server is hierdoor niet meer beschermd tegen kwaadwillende virussen, of andere malware</w:t>
      </w:r>
      <w:r w:rsidR="00895F99">
        <w:t>/ellende. Als dit niet snel aangezet wordt is de impact groot, aangezien het bedrijf dan plat ligt.</w:t>
      </w:r>
    </w:p>
    <w:p w14:paraId="11A4B3A2" w14:textId="6CD9FC43" w:rsidR="009C30A5" w:rsidRPr="00987B29" w:rsidRDefault="00915842" w:rsidP="009C30A5">
      <w:pPr>
        <w:pStyle w:val="Lijstalinea"/>
        <w:numPr>
          <w:ilvl w:val="0"/>
          <w:numId w:val="46"/>
        </w:numPr>
        <w:spacing w:after="160" w:line="259" w:lineRule="auto"/>
      </w:pPr>
      <w:r>
        <w:t>Incomplete Updates</w:t>
      </w:r>
    </w:p>
    <w:p w14:paraId="5EBEBBC0" w14:textId="4325840C" w:rsidR="001D4F3E" w:rsidRPr="00987B29" w:rsidRDefault="00076BAC" w:rsidP="000B1059">
      <w:pPr>
        <w:pStyle w:val="Lijstalinea"/>
        <w:numPr>
          <w:ilvl w:val="1"/>
          <w:numId w:val="46"/>
        </w:numPr>
        <w:spacing w:after="160" w:line="259" w:lineRule="auto"/>
      </w:pPr>
      <w:r>
        <w:rPr>
          <w:noProof/>
        </w:rPr>
        <w:drawing>
          <wp:inline distT="0" distB="0" distL="0" distR="0" wp14:anchorId="2EBBBE0C" wp14:editId="50C900BB">
            <wp:extent cx="4948356" cy="2668905"/>
            <wp:effectExtent l="0" t="0" r="5080" b="0"/>
            <wp:docPr id="705025013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25013" name="Afbeelding 1" descr="Afbeelding met tekst, schermopname, Lettertype, nummer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2850" cy="267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C9895" w14:textId="0630FDA2" w:rsidR="009C30A5" w:rsidRPr="00987B29" w:rsidRDefault="00076BAC" w:rsidP="009C30A5">
      <w:pPr>
        <w:pStyle w:val="Lijstalinea"/>
        <w:numPr>
          <w:ilvl w:val="1"/>
          <w:numId w:val="46"/>
        </w:numPr>
        <w:spacing w:after="160" w:line="259" w:lineRule="auto"/>
      </w:pPr>
      <w:r>
        <w:t xml:space="preserve">De conclusie is dat deze update niet compleet is. Wat betekent dat de </w:t>
      </w:r>
      <w:r w:rsidR="00662F31">
        <w:t>update niet volledig is afgerond. De impact kan zijn dat de</w:t>
      </w:r>
      <w:r w:rsidR="00B12A06">
        <w:t xml:space="preserve"> nieuwe updates niet doorgevoerd worden</w:t>
      </w:r>
      <w:r w:rsidR="001D4F3E">
        <w:t>.</w:t>
      </w:r>
    </w:p>
    <w:p w14:paraId="7DCC6D1F" w14:textId="4CF17162" w:rsidR="009B4A9B" w:rsidRPr="00987B29" w:rsidRDefault="000B1059" w:rsidP="009B4A9B">
      <w:pPr>
        <w:pStyle w:val="Lijstalinea"/>
        <w:numPr>
          <w:ilvl w:val="0"/>
          <w:numId w:val="46"/>
        </w:numPr>
        <w:spacing w:after="160" w:line="259" w:lineRule="auto"/>
      </w:pPr>
      <w:r>
        <w:t>Meer dan 2 Administrators gevonden op server 1</w:t>
      </w:r>
      <w:r w:rsidR="00494241">
        <w:t>.</w:t>
      </w:r>
    </w:p>
    <w:p w14:paraId="26833DF1" w14:textId="5DC1C8D4" w:rsidR="009B4A9B" w:rsidRPr="00987B29" w:rsidRDefault="00AB6E62" w:rsidP="009B4A9B">
      <w:pPr>
        <w:pStyle w:val="Lijstalinea"/>
        <w:numPr>
          <w:ilvl w:val="1"/>
          <w:numId w:val="46"/>
        </w:numPr>
        <w:spacing w:after="160" w:line="259" w:lineRule="auto"/>
      </w:pPr>
      <w:r>
        <w:rPr>
          <w:noProof/>
        </w:rPr>
        <w:drawing>
          <wp:inline distT="0" distB="0" distL="0" distR="0" wp14:anchorId="6E425B9B" wp14:editId="02C14D69">
            <wp:extent cx="4219048" cy="400000"/>
            <wp:effectExtent l="0" t="0" r="0" b="635"/>
            <wp:docPr id="149827319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7319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9048" cy="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C0DD0" w14:textId="046491D3" w:rsidR="009B4A9B" w:rsidRPr="00987B29" w:rsidRDefault="00C66879" w:rsidP="009B4A9B">
      <w:pPr>
        <w:pStyle w:val="Lijstalinea"/>
        <w:numPr>
          <w:ilvl w:val="1"/>
          <w:numId w:val="46"/>
        </w:numPr>
        <w:spacing w:after="160" w:line="259" w:lineRule="auto"/>
      </w:pPr>
      <w:r>
        <w:t xml:space="preserve">Er is een grotere kans dat er gegevens van het admin account worden gevonden, of gehackt. Als dat gebeurd </w:t>
      </w:r>
      <w:r w:rsidR="00B92718">
        <w:t xml:space="preserve">kan </w:t>
      </w:r>
      <w:r>
        <w:t xml:space="preserve">je een catastrofale </w:t>
      </w:r>
      <w:r w:rsidR="00B92718">
        <w:t>beschadigingen krijgen aan het systeem of de server omdat het hier gaat om een administrator account.</w:t>
      </w:r>
    </w:p>
    <w:p w14:paraId="400D4BB5" w14:textId="2EF4299C" w:rsidR="009B4A9B" w:rsidRPr="00987B29" w:rsidRDefault="00412A42" w:rsidP="009B4A9B">
      <w:pPr>
        <w:pStyle w:val="Lijstalinea"/>
        <w:numPr>
          <w:ilvl w:val="0"/>
          <w:numId w:val="46"/>
        </w:numPr>
        <w:spacing w:after="160" w:line="259" w:lineRule="auto"/>
      </w:pPr>
      <w:r>
        <w:t>12 van de 140</w:t>
      </w:r>
      <w:r w:rsidR="00494241">
        <w:t xml:space="preserve"> gebruikers hebben wachtwoorden die niet kunnen verlopen.</w:t>
      </w:r>
    </w:p>
    <w:p w14:paraId="43D651F5" w14:textId="5F4F2BCD" w:rsidR="00586850" w:rsidRDefault="00412A42" w:rsidP="00586850">
      <w:pPr>
        <w:pStyle w:val="Lijstalinea"/>
        <w:numPr>
          <w:ilvl w:val="1"/>
          <w:numId w:val="46"/>
        </w:numPr>
        <w:spacing w:after="160" w:line="259" w:lineRule="auto"/>
      </w:pPr>
      <w:r>
        <w:rPr>
          <w:noProof/>
        </w:rPr>
        <w:drawing>
          <wp:inline distT="0" distB="0" distL="0" distR="0" wp14:anchorId="7A44058A" wp14:editId="1E9574EC">
            <wp:extent cx="4361905" cy="400000"/>
            <wp:effectExtent l="0" t="0" r="635" b="635"/>
            <wp:docPr id="38811792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1792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61905" cy="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6850">
        <w:br/>
      </w:r>
      <w:r w:rsidR="00586850" w:rsidRPr="00586850">
        <w:t>Een lokaal account met de instelling Wachtwoord verloopt nooit overschrijft de instelling Maximumleeftijd wachtwoord in het beleid Wachtwoord in Groepsbeleid, waardoor een gebruiker voor altijd hetzelfde wachtwoord kan behouden.</w:t>
      </w:r>
    </w:p>
    <w:p w14:paraId="731C6D7F" w14:textId="5AB5EA3B" w:rsidR="00F47436" w:rsidRPr="00987B29" w:rsidRDefault="00F27C1C" w:rsidP="009B4A9B">
      <w:pPr>
        <w:pStyle w:val="Lijstalinea"/>
        <w:numPr>
          <w:ilvl w:val="1"/>
          <w:numId w:val="46"/>
        </w:numPr>
        <w:spacing w:after="160" w:line="259" w:lineRule="auto"/>
      </w:pPr>
      <w:r>
        <w:t xml:space="preserve">Als dit wachtwoord gevonden wordt, en er is geen multi-factor authenticatie, dan kan dit een grote issue zijn. Het probleem hierbij is dat </w:t>
      </w:r>
      <w:r w:rsidR="0041462F">
        <w:t xml:space="preserve">er data gestolen kan worden op lange termijn. Of juist </w:t>
      </w:r>
      <w:r w:rsidR="00155C53">
        <w:t>een andere aanval op het netwerk.</w:t>
      </w:r>
    </w:p>
    <w:p w14:paraId="3062AB2D" w14:textId="30A594AC" w:rsidR="009B4A9B" w:rsidRPr="00987B29" w:rsidRDefault="00207E1A" w:rsidP="009B4A9B">
      <w:pPr>
        <w:pStyle w:val="Lijstalinea"/>
        <w:numPr>
          <w:ilvl w:val="0"/>
          <w:numId w:val="46"/>
        </w:numPr>
        <w:spacing w:after="160" w:line="259" w:lineRule="auto"/>
      </w:pPr>
      <w:r>
        <w:t>Firewall staat helemaal uit</w:t>
      </w:r>
    </w:p>
    <w:p w14:paraId="544DAB46" w14:textId="2D078CB3" w:rsidR="009B4A9B" w:rsidRDefault="00207E1A" w:rsidP="009B4A9B">
      <w:pPr>
        <w:pStyle w:val="Lijstalinea"/>
        <w:numPr>
          <w:ilvl w:val="1"/>
          <w:numId w:val="46"/>
        </w:numPr>
        <w:spacing w:after="160" w:line="259" w:lineRule="auto"/>
      </w:pPr>
      <w:r>
        <w:rPr>
          <w:noProof/>
        </w:rPr>
        <w:drawing>
          <wp:inline distT="0" distB="0" distL="0" distR="0" wp14:anchorId="15AD8499" wp14:editId="1479F70C">
            <wp:extent cx="5141595" cy="1828349"/>
            <wp:effectExtent l="0" t="0" r="1905" b="635"/>
            <wp:docPr id="1887211830" name="Afbeelding 1" descr="Afbeelding met tekst, Lettertype, softwar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211830" name="Afbeelding 1" descr="Afbeelding met tekst, Lettertype, software, nummer&#10;&#10;Automatisch gegenereerde beschrijvi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6300" cy="183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7C099" w14:textId="77777777" w:rsidR="00207E1A" w:rsidRPr="00987B29" w:rsidRDefault="00207E1A" w:rsidP="00207E1A">
      <w:pPr>
        <w:pStyle w:val="Lijstalinea"/>
        <w:spacing w:after="160" w:line="259" w:lineRule="auto"/>
        <w:ind w:left="1506"/>
      </w:pPr>
    </w:p>
    <w:p w14:paraId="5BACB17E" w14:textId="77777777" w:rsidR="00213DB0" w:rsidRDefault="00213DB0" w:rsidP="00213DB0">
      <w:pPr>
        <w:pStyle w:val="Lijstalinea"/>
        <w:numPr>
          <w:ilvl w:val="1"/>
          <w:numId w:val="46"/>
        </w:numPr>
        <w:spacing w:after="160" w:line="259" w:lineRule="auto"/>
      </w:pPr>
      <w:r>
        <w:t>Windows Firewall is software die bescherming biedt voor computers door te bepalen welke informatie van en naar het internet of andere computers in een netwerk wordt gecommuniceerd.</w:t>
      </w:r>
    </w:p>
    <w:p w14:paraId="7C352308" w14:textId="60FD52FA" w:rsidR="004F23B1" w:rsidRDefault="00213DB0" w:rsidP="004F23B1">
      <w:pPr>
        <w:pStyle w:val="Lijstalinea"/>
        <w:spacing w:after="160" w:line="259" w:lineRule="auto"/>
        <w:ind w:left="1506"/>
      </w:pPr>
      <w:r>
        <w:t>Op de gescande server is Windows Firewall niet ingeschakeld voor alle netwerkverbindingen. Als je Windows Firewall uitschakelt, kan er op je computer (en uw netwerk, als u dat hebt) kwetsbaarder worden voor schade door virussen of andere aanvallen van buitenaf, zoals hackers.</w:t>
      </w:r>
    </w:p>
    <w:p w14:paraId="518B36BC" w14:textId="77777777" w:rsidR="004F23B1" w:rsidRDefault="004F23B1" w:rsidP="004F23B1">
      <w:pPr>
        <w:pStyle w:val="Lijstalinea"/>
        <w:spacing w:after="160" w:line="259" w:lineRule="auto"/>
        <w:ind w:left="1506"/>
      </w:pPr>
    </w:p>
    <w:p w14:paraId="66AA4D51" w14:textId="4E50A232" w:rsidR="00404B6C" w:rsidRDefault="00285421" w:rsidP="004F23B1">
      <w:pPr>
        <w:pStyle w:val="Lijstalinea"/>
        <w:numPr>
          <w:ilvl w:val="0"/>
          <w:numId w:val="46"/>
        </w:numPr>
        <w:spacing w:after="160" w:line="259" w:lineRule="auto"/>
      </w:pPr>
      <w:r>
        <w:t>Auditing staat disabled</w:t>
      </w:r>
      <w:r w:rsidR="00404B6C">
        <w:t xml:space="preserve"> </w:t>
      </w:r>
    </w:p>
    <w:p w14:paraId="2E6508ED" w14:textId="3E35D71D" w:rsidR="00404B6C" w:rsidRPr="00285421" w:rsidRDefault="00272FBA" w:rsidP="00404B6C">
      <w:pPr>
        <w:pStyle w:val="Lijstalinea"/>
        <w:numPr>
          <w:ilvl w:val="1"/>
          <w:numId w:val="47"/>
        </w:numPr>
        <w:spacing w:after="160" w:line="256" w:lineRule="auto"/>
      </w:pPr>
      <w:r>
        <w:rPr>
          <w:noProof/>
        </w:rPr>
        <w:drawing>
          <wp:inline distT="0" distB="0" distL="0" distR="0" wp14:anchorId="6B5E393C" wp14:editId="08511FEA">
            <wp:extent cx="5760720" cy="550545"/>
            <wp:effectExtent l="0" t="0" r="0" b="1905"/>
            <wp:docPr id="182953755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3755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5797A" w14:textId="65F330FF" w:rsidR="00F30E16" w:rsidRDefault="00272FBA" w:rsidP="00F30E16">
      <w:pPr>
        <w:pStyle w:val="Lijstalinea"/>
        <w:numPr>
          <w:ilvl w:val="1"/>
          <w:numId w:val="47"/>
        </w:numPr>
        <w:spacing w:after="160" w:line="256" w:lineRule="auto"/>
      </w:pPr>
      <w:r w:rsidRPr="00285421">
        <w:t>Auditing staat disabled, wat betek</w:t>
      </w:r>
      <w:r>
        <w:t>ent dat je niet kan zien of iemand in-of uitlogt</w:t>
      </w:r>
      <w:r w:rsidR="00F30E16">
        <w:t>.</w:t>
      </w:r>
    </w:p>
    <w:p w14:paraId="78CB4A36" w14:textId="77777777" w:rsidR="00F30E16" w:rsidRDefault="00F30E16" w:rsidP="00F30E16">
      <w:pPr>
        <w:pStyle w:val="Lijstalinea"/>
        <w:numPr>
          <w:ilvl w:val="1"/>
          <w:numId w:val="47"/>
        </w:numPr>
        <w:spacing w:after="160" w:line="256" w:lineRule="auto"/>
      </w:pPr>
    </w:p>
    <w:p w14:paraId="1DBBCCBB" w14:textId="34A84B10" w:rsidR="00F30E16" w:rsidRPr="00F94AAD" w:rsidRDefault="00F94AAD" w:rsidP="00F30E16">
      <w:pPr>
        <w:pStyle w:val="Lijstalinea"/>
        <w:numPr>
          <w:ilvl w:val="0"/>
          <w:numId w:val="46"/>
        </w:numPr>
        <w:spacing w:after="160" w:line="259" w:lineRule="auto"/>
        <w:rPr>
          <w:lang w:val="en-US"/>
        </w:rPr>
      </w:pPr>
      <w:r w:rsidRPr="00F94AAD">
        <w:rPr>
          <w:lang w:val="en-US"/>
        </w:rPr>
        <w:t>Kan de security CAB file</w:t>
      </w:r>
      <w:r>
        <w:rPr>
          <w:lang w:val="en-US"/>
        </w:rPr>
        <w:t xml:space="preserve"> niet laden</w:t>
      </w:r>
    </w:p>
    <w:p w14:paraId="48A9F208" w14:textId="656448C7" w:rsidR="00F30E16" w:rsidRPr="00285421" w:rsidRDefault="00681B2A" w:rsidP="00F30E16">
      <w:pPr>
        <w:pStyle w:val="Lijstalinea"/>
        <w:numPr>
          <w:ilvl w:val="1"/>
          <w:numId w:val="47"/>
        </w:numPr>
        <w:spacing w:after="160" w:line="256" w:lineRule="auto"/>
      </w:pPr>
      <w:r>
        <w:rPr>
          <w:noProof/>
        </w:rPr>
        <w:drawing>
          <wp:inline distT="0" distB="0" distL="0" distR="0" wp14:anchorId="5348F9D2" wp14:editId="31A4D870">
            <wp:extent cx="3152381" cy="638095"/>
            <wp:effectExtent l="0" t="0" r="0" b="0"/>
            <wp:docPr id="53761483" name="Afbeelding 1" descr="Afbeelding met tekst, schermopname, Lettertyp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61483" name="Afbeelding 1" descr="Afbeelding met tekst, schermopname, Lettertype, lijn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52381" cy="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AACC4" w14:textId="61D0834D" w:rsidR="00681B2A" w:rsidRDefault="00F30E16" w:rsidP="00681B2A">
      <w:pPr>
        <w:pStyle w:val="Lijstalinea"/>
        <w:numPr>
          <w:ilvl w:val="1"/>
          <w:numId w:val="47"/>
        </w:numPr>
        <w:spacing w:after="160" w:line="256" w:lineRule="auto"/>
      </w:pPr>
      <w:r w:rsidRPr="00285421">
        <w:t>Auditing staat disabled, wat betek</w:t>
      </w:r>
      <w:r>
        <w:t>ent dat je niet kan zien of iemand in-of uitlogt</w:t>
      </w:r>
      <w:r w:rsidR="000E335B">
        <w:t>.</w:t>
      </w:r>
    </w:p>
    <w:p w14:paraId="0C83CB19" w14:textId="77777777" w:rsidR="000E335B" w:rsidRDefault="000E335B" w:rsidP="000E335B">
      <w:pPr>
        <w:spacing w:after="160" w:line="256" w:lineRule="auto"/>
        <w:ind w:left="1146"/>
      </w:pPr>
    </w:p>
    <w:p w14:paraId="43F6FFF9" w14:textId="5B767049" w:rsidR="00681B2A" w:rsidRPr="000E335B" w:rsidRDefault="000E335B" w:rsidP="00681B2A">
      <w:pPr>
        <w:pStyle w:val="Lijstalinea"/>
        <w:numPr>
          <w:ilvl w:val="0"/>
          <w:numId w:val="46"/>
        </w:numPr>
        <w:spacing w:after="160" w:line="259" w:lineRule="auto"/>
      </w:pPr>
      <w:r w:rsidRPr="000E335B">
        <w:t>Geen beveiligingscameras binnen en b</w:t>
      </w:r>
      <w:r>
        <w:t>uiten het pand</w:t>
      </w:r>
    </w:p>
    <w:p w14:paraId="75C6DC5B" w14:textId="075F32D4" w:rsidR="00681B2A" w:rsidRPr="00285421" w:rsidRDefault="000E335B" w:rsidP="00681B2A">
      <w:pPr>
        <w:pStyle w:val="Lijstalinea"/>
        <w:numPr>
          <w:ilvl w:val="1"/>
          <w:numId w:val="47"/>
        </w:numPr>
        <w:spacing w:after="160" w:line="256" w:lineRule="auto"/>
      </w:pPr>
      <w:r>
        <w:t xml:space="preserve">De gemaakte interviews zijn het bewijs dat dit niet </w:t>
      </w:r>
      <w:r w:rsidR="00FD634A">
        <w:t>in gebruik is.</w:t>
      </w:r>
    </w:p>
    <w:p w14:paraId="69007449" w14:textId="3D943645" w:rsidR="00681B2A" w:rsidRDefault="00FD634A" w:rsidP="00681B2A">
      <w:pPr>
        <w:pStyle w:val="Lijstalinea"/>
        <w:numPr>
          <w:ilvl w:val="1"/>
          <w:numId w:val="47"/>
        </w:numPr>
        <w:spacing w:after="160" w:line="256" w:lineRule="auto"/>
      </w:pPr>
      <w:r>
        <w:t>Geen camerabeveiliging betekent dat er data verloren kan gaan van patiënten, rekeningen, wachtwoorden etc. Het gaat dan voornamelijk om de papierbak buiten.</w:t>
      </w:r>
      <w:r w:rsidR="005E61E0">
        <w:br/>
      </w:r>
    </w:p>
    <w:p w14:paraId="4B79910B" w14:textId="753BCA64" w:rsidR="005E61E0" w:rsidRPr="000E335B" w:rsidRDefault="005E61E0" w:rsidP="005E61E0">
      <w:pPr>
        <w:pStyle w:val="Lijstalinea"/>
        <w:numPr>
          <w:ilvl w:val="0"/>
          <w:numId w:val="46"/>
        </w:numPr>
        <w:spacing w:after="160" w:line="259" w:lineRule="auto"/>
      </w:pPr>
      <w:r>
        <w:t>Wachtwoord op een briefje onder het toetsenbord</w:t>
      </w:r>
    </w:p>
    <w:p w14:paraId="11BE2F89" w14:textId="77777777" w:rsidR="005E61E0" w:rsidRPr="00285421" w:rsidRDefault="005E61E0" w:rsidP="005E61E0">
      <w:pPr>
        <w:pStyle w:val="Lijstalinea"/>
        <w:numPr>
          <w:ilvl w:val="1"/>
          <w:numId w:val="47"/>
        </w:numPr>
        <w:spacing w:after="160" w:line="256" w:lineRule="auto"/>
      </w:pPr>
      <w:r>
        <w:t>De gemaakte interviews zijn het bewijs dat dit niet in gebruik is.</w:t>
      </w:r>
    </w:p>
    <w:p w14:paraId="48325AC2" w14:textId="1F5F62DA" w:rsidR="005E61E0" w:rsidRDefault="005E61E0" w:rsidP="005E61E0">
      <w:pPr>
        <w:pStyle w:val="Lijstalinea"/>
        <w:numPr>
          <w:ilvl w:val="1"/>
          <w:numId w:val="47"/>
        </w:numPr>
        <w:spacing w:after="160" w:line="256" w:lineRule="auto"/>
      </w:pPr>
      <w:r>
        <w:t xml:space="preserve">Zo omgaan met wachtwoorden kan leiden tot gegevensverlies, </w:t>
      </w:r>
      <w:r w:rsidR="00D65212">
        <w:t>en/of</w:t>
      </w:r>
      <w:r>
        <w:t xml:space="preserve"> computervredebreuk. </w:t>
      </w:r>
    </w:p>
    <w:p w14:paraId="552EC83D" w14:textId="77777777" w:rsidR="005E61E0" w:rsidRDefault="005E61E0" w:rsidP="005E61E0">
      <w:pPr>
        <w:spacing w:after="160" w:line="256" w:lineRule="auto"/>
      </w:pPr>
    </w:p>
    <w:p w14:paraId="1F7A652F" w14:textId="77777777" w:rsidR="00681B2A" w:rsidRDefault="00681B2A" w:rsidP="00681B2A">
      <w:pPr>
        <w:spacing w:after="160" w:line="256" w:lineRule="auto"/>
      </w:pPr>
    </w:p>
    <w:p w14:paraId="70210197" w14:textId="77777777" w:rsidR="00F30E16" w:rsidRDefault="00F30E16" w:rsidP="00F30E16">
      <w:pPr>
        <w:spacing w:after="160" w:line="256" w:lineRule="auto"/>
      </w:pPr>
    </w:p>
    <w:p w14:paraId="7EE6E913" w14:textId="05C247D0" w:rsidR="00F30E16" w:rsidRDefault="00F30E16" w:rsidP="00F30E16">
      <w:pPr>
        <w:spacing w:after="160" w:line="256" w:lineRule="auto"/>
      </w:pPr>
    </w:p>
    <w:p w14:paraId="23F77D64" w14:textId="77777777" w:rsidR="00404B6C" w:rsidRDefault="00404B6C" w:rsidP="00404B6C">
      <w:pPr>
        <w:spacing w:after="160" w:line="259" w:lineRule="auto"/>
      </w:pPr>
    </w:p>
    <w:p w14:paraId="07B55E0E" w14:textId="2D7714B7" w:rsidR="002D049F" w:rsidRPr="00987B29" w:rsidRDefault="002D049F" w:rsidP="002D049F">
      <w:pPr>
        <w:pStyle w:val="Kop2"/>
      </w:pPr>
      <w:r w:rsidRPr="00987B29">
        <w:t>Conclusie</w:t>
      </w:r>
      <w:r w:rsidR="009C30A5" w:rsidRPr="00987B29">
        <w:t>s</w:t>
      </w:r>
    </w:p>
    <w:p w14:paraId="14988BB5" w14:textId="61F9D23F" w:rsidR="00FD54C4" w:rsidRPr="00987B29" w:rsidRDefault="00FD54C4" w:rsidP="00FD54C4">
      <w:r w:rsidRPr="00987B29">
        <w:t>[Beschrijf jouw conclusies</w:t>
      </w:r>
      <w:r w:rsidR="00580E1B">
        <w:t>.</w:t>
      </w:r>
      <w:r w:rsidRPr="00987B29">
        <w:t xml:space="preserve"> </w:t>
      </w:r>
      <w:r w:rsidR="00580E1B">
        <w:t>N</w:t>
      </w:r>
      <w:r w:rsidR="00580E1B" w:rsidRPr="00987B29">
        <w:t xml:space="preserve">eem </w:t>
      </w:r>
      <w:r w:rsidRPr="00987B29">
        <w:t>ook een matrix met kans</w:t>
      </w:r>
      <w:r w:rsidR="00580E1B">
        <w:t xml:space="preserve"> en </w:t>
      </w:r>
      <w:r w:rsidRPr="00987B29">
        <w:t>impact op van de gevonden resultaten. Nummer de resultaten en zet ze in het schema</w:t>
      </w:r>
      <w:r w:rsidR="00580E1B">
        <w:t>.</w:t>
      </w:r>
      <w:r w:rsidRPr="00987B29">
        <w:t>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9"/>
        <w:gridCol w:w="2409"/>
        <w:gridCol w:w="2552"/>
        <w:gridCol w:w="2488"/>
        <w:gridCol w:w="205"/>
        <w:gridCol w:w="31"/>
      </w:tblGrid>
      <w:tr w:rsidR="00E72A8E" w:rsidRPr="00987B29" w14:paraId="198846A7" w14:textId="77777777" w:rsidTr="001E4D1F">
        <w:trPr>
          <w:gridAfter w:val="1"/>
          <w:wAfter w:w="31" w:type="dxa"/>
        </w:trPr>
        <w:tc>
          <w:tcPr>
            <w:tcW w:w="539" w:type="dxa"/>
            <w:vMerge w:val="restart"/>
            <w:textDirection w:val="btLr"/>
          </w:tcPr>
          <w:p w14:paraId="37CAF603" w14:textId="77777777" w:rsidR="00E72A8E" w:rsidRPr="00987B29" w:rsidRDefault="00E72A8E" w:rsidP="005408FB">
            <w:pPr>
              <w:ind w:left="113" w:right="113"/>
            </w:pPr>
            <w:r w:rsidRPr="00987B29">
              <w:t xml:space="preserve">Kans </w:t>
            </w:r>
            <w:r w:rsidRPr="00987B29">
              <w:sym w:font="Wingdings" w:char="F0E8"/>
            </w:r>
          </w:p>
        </w:tc>
        <w:tc>
          <w:tcPr>
            <w:tcW w:w="7654" w:type="dxa"/>
            <w:gridSpan w:val="4"/>
          </w:tcPr>
          <w:p w14:paraId="004CB354" w14:textId="77777777" w:rsidR="00E72A8E" w:rsidRPr="00987B29" w:rsidRDefault="00E72A8E" w:rsidP="005408FB">
            <w:r w:rsidRPr="00987B29">
              <w:t>Risicomatrix</w:t>
            </w:r>
          </w:p>
        </w:tc>
      </w:tr>
      <w:tr w:rsidR="001E4D1F" w:rsidRPr="00987B29" w14:paraId="54CA8AAE" w14:textId="77777777" w:rsidTr="001E4D1F">
        <w:tc>
          <w:tcPr>
            <w:tcW w:w="539" w:type="dxa"/>
            <w:vMerge/>
          </w:tcPr>
          <w:p w14:paraId="1C0B43CC" w14:textId="77777777" w:rsidR="001E4D1F" w:rsidRPr="00987B29" w:rsidRDefault="001E4D1F" w:rsidP="001E4D1F"/>
        </w:tc>
        <w:tc>
          <w:tcPr>
            <w:tcW w:w="2409" w:type="dxa"/>
            <w:shd w:val="clear" w:color="auto" w:fill="FFFF00"/>
          </w:tcPr>
          <w:p w14:paraId="7734A3C2" w14:textId="11B26D61" w:rsidR="001E4D1F" w:rsidRPr="00987B29" w:rsidRDefault="001E4D1F" w:rsidP="001E4D1F">
            <w:r>
              <w:t>8</w:t>
            </w:r>
          </w:p>
        </w:tc>
        <w:tc>
          <w:tcPr>
            <w:tcW w:w="2552" w:type="dxa"/>
            <w:shd w:val="clear" w:color="auto" w:fill="FFC000"/>
          </w:tcPr>
          <w:p w14:paraId="397B33CD" w14:textId="6DF110B9" w:rsidR="001E4D1F" w:rsidRPr="00987B29" w:rsidRDefault="001E4D1F" w:rsidP="001E4D1F">
            <w:r>
              <w:t>5</w:t>
            </w:r>
          </w:p>
        </w:tc>
        <w:tc>
          <w:tcPr>
            <w:tcW w:w="2488" w:type="dxa"/>
            <w:shd w:val="clear" w:color="auto" w:fill="FF0000"/>
          </w:tcPr>
          <w:p w14:paraId="467F0FB9" w14:textId="2318152C" w:rsidR="001E4D1F" w:rsidRPr="00987B29" w:rsidRDefault="001E4D1F" w:rsidP="001E4D1F">
            <w:r>
              <w:t>1</w:t>
            </w:r>
          </w:p>
        </w:tc>
        <w:tc>
          <w:tcPr>
            <w:tcW w:w="236" w:type="dxa"/>
            <w:gridSpan w:val="2"/>
          </w:tcPr>
          <w:p w14:paraId="138AF44B" w14:textId="77777777" w:rsidR="001E4D1F" w:rsidRPr="00987B29" w:rsidRDefault="001E4D1F" w:rsidP="001E4D1F"/>
        </w:tc>
      </w:tr>
      <w:tr w:rsidR="001E4D1F" w:rsidRPr="00987B29" w14:paraId="52FE99D1" w14:textId="77777777" w:rsidTr="001E4D1F">
        <w:tc>
          <w:tcPr>
            <w:tcW w:w="539" w:type="dxa"/>
            <w:vMerge/>
          </w:tcPr>
          <w:p w14:paraId="79372035" w14:textId="77777777" w:rsidR="001E4D1F" w:rsidRPr="00987B29" w:rsidRDefault="001E4D1F" w:rsidP="001E4D1F"/>
        </w:tc>
        <w:tc>
          <w:tcPr>
            <w:tcW w:w="2409" w:type="dxa"/>
            <w:shd w:val="clear" w:color="auto" w:fill="92D050"/>
          </w:tcPr>
          <w:p w14:paraId="52DB79C7" w14:textId="32C65BCE" w:rsidR="001E4D1F" w:rsidRPr="00987B29" w:rsidRDefault="001E4D1F" w:rsidP="001E4D1F">
            <w:r>
              <w:t>2</w:t>
            </w:r>
          </w:p>
        </w:tc>
        <w:tc>
          <w:tcPr>
            <w:tcW w:w="2552" w:type="dxa"/>
            <w:shd w:val="clear" w:color="auto" w:fill="FFFF00"/>
          </w:tcPr>
          <w:p w14:paraId="48DBB01E" w14:textId="4BACA994" w:rsidR="001E4D1F" w:rsidRPr="00987B29" w:rsidRDefault="001E4D1F" w:rsidP="001E4D1F">
            <w:r>
              <w:t>3</w:t>
            </w:r>
          </w:p>
        </w:tc>
        <w:tc>
          <w:tcPr>
            <w:tcW w:w="2488" w:type="dxa"/>
            <w:shd w:val="clear" w:color="auto" w:fill="FFC000"/>
          </w:tcPr>
          <w:p w14:paraId="2F004D29" w14:textId="490BEE28" w:rsidR="001E4D1F" w:rsidRPr="00987B29" w:rsidRDefault="003449D5" w:rsidP="001E4D1F">
            <w:r>
              <w:t>6</w:t>
            </w:r>
          </w:p>
        </w:tc>
        <w:tc>
          <w:tcPr>
            <w:tcW w:w="236" w:type="dxa"/>
            <w:gridSpan w:val="2"/>
          </w:tcPr>
          <w:p w14:paraId="399CE4B4" w14:textId="77777777" w:rsidR="001E4D1F" w:rsidRPr="00987B29" w:rsidRDefault="001E4D1F" w:rsidP="001E4D1F"/>
        </w:tc>
      </w:tr>
      <w:tr w:rsidR="001E4D1F" w:rsidRPr="00987B29" w14:paraId="04B5F15D" w14:textId="77777777" w:rsidTr="001E4D1F">
        <w:tc>
          <w:tcPr>
            <w:tcW w:w="539" w:type="dxa"/>
            <w:vMerge/>
          </w:tcPr>
          <w:p w14:paraId="0C5FCB42" w14:textId="77777777" w:rsidR="001E4D1F" w:rsidRPr="00987B29" w:rsidRDefault="001E4D1F" w:rsidP="001E4D1F"/>
        </w:tc>
        <w:tc>
          <w:tcPr>
            <w:tcW w:w="2409" w:type="dxa"/>
            <w:shd w:val="clear" w:color="auto" w:fill="92D050"/>
          </w:tcPr>
          <w:p w14:paraId="52055EC5" w14:textId="295FFE11" w:rsidR="001E4D1F" w:rsidRPr="00987B29" w:rsidRDefault="00D65212" w:rsidP="001E4D1F">
            <w:r>
              <w:t>9</w:t>
            </w:r>
          </w:p>
        </w:tc>
        <w:tc>
          <w:tcPr>
            <w:tcW w:w="2552" w:type="dxa"/>
            <w:shd w:val="clear" w:color="auto" w:fill="92D050"/>
          </w:tcPr>
          <w:p w14:paraId="33118375" w14:textId="69BC424E" w:rsidR="001E4D1F" w:rsidRPr="00987B29" w:rsidRDefault="003449D5" w:rsidP="001E4D1F">
            <w:r>
              <w:t>7</w:t>
            </w:r>
          </w:p>
        </w:tc>
        <w:tc>
          <w:tcPr>
            <w:tcW w:w="2488" w:type="dxa"/>
            <w:shd w:val="clear" w:color="auto" w:fill="FFFF00"/>
          </w:tcPr>
          <w:p w14:paraId="41ECFBD1" w14:textId="5E2D6BC9" w:rsidR="001E4D1F" w:rsidRPr="00987B29" w:rsidRDefault="001E4D1F" w:rsidP="001E4D1F">
            <w:r>
              <w:t>4</w:t>
            </w:r>
          </w:p>
        </w:tc>
        <w:tc>
          <w:tcPr>
            <w:tcW w:w="236" w:type="dxa"/>
            <w:gridSpan w:val="2"/>
          </w:tcPr>
          <w:p w14:paraId="3B855260" w14:textId="77777777" w:rsidR="001E4D1F" w:rsidRPr="00987B29" w:rsidRDefault="001E4D1F" w:rsidP="001E4D1F"/>
        </w:tc>
      </w:tr>
      <w:tr w:rsidR="001E4D1F" w:rsidRPr="00987B29" w14:paraId="13DA0B64" w14:textId="77777777" w:rsidTr="001E4D1F">
        <w:trPr>
          <w:gridAfter w:val="1"/>
          <w:wAfter w:w="31" w:type="dxa"/>
        </w:trPr>
        <w:tc>
          <w:tcPr>
            <w:tcW w:w="539" w:type="dxa"/>
            <w:vMerge/>
          </w:tcPr>
          <w:p w14:paraId="52F93102" w14:textId="77777777" w:rsidR="001E4D1F" w:rsidRPr="00987B29" w:rsidRDefault="001E4D1F" w:rsidP="001E4D1F"/>
        </w:tc>
        <w:tc>
          <w:tcPr>
            <w:tcW w:w="7654" w:type="dxa"/>
            <w:gridSpan w:val="4"/>
          </w:tcPr>
          <w:p w14:paraId="3CDA0AB8" w14:textId="77777777" w:rsidR="001E4D1F" w:rsidRPr="00987B29" w:rsidRDefault="001E4D1F" w:rsidP="001E4D1F">
            <w:r w:rsidRPr="00987B29">
              <w:t xml:space="preserve">Impact </w:t>
            </w:r>
            <w:r w:rsidRPr="00987B29">
              <w:sym w:font="Wingdings" w:char="F0E8"/>
            </w:r>
          </w:p>
        </w:tc>
      </w:tr>
    </w:tbl>
    <w:p w14:paraId="37493E2D" w14:textId="77777777" w:rsidR="002D049F" w:rsidRPr="00987B29" w:rsidRDefault="002D049F" w:rsidP="002D049F"/>
    <w:p w14:paraId="6D943C0E" w14:textId="7E9A56D8" w:rsidR="002D049F" w:rsidRPr="00987B29" w:rsidRDefault="00714403" w:rsidP="002D049F">
      <w:pPr>
        <w:pStyle w:val="Kop2"/>
      </w:pPr>
      <w:r>
        <w:t>Verbetervoorstel</w:t>
      </w:r>
    </w:p>
    <w:p w14:paraId="697D35C2" w14:textId="51FF4D56" w:rsidR="002D049F" w:rsidRPr="00987B29" w:rsidRDefault="00EA735B" w:rsidP="002D049F">
      <w:r w:rsidRPr="00987B29">
        <w:t xml:space="preserve">[Geef </w:t>
      </w:r>
      <w:r w:rsidR="00714403">
        <w:t xml:space="preserve">voor elk van de kwetsbaarheden </w:t>
      </w:r>
      <w:r w:rsidRPr="00987B29">
        <w:t>advie</w:t>
      </w:r>
      <w:r w:rsidR="00714403">
        <w:t>s</w:t>
      </w:r>
      <w:r w:rsidRPr="00987B29">
        <w:t xml:space="preserve"> op basis van jouw conclusies om </w:t>
      </w:r>
      <w:r w:rsidR="00714403">
        <w:t>de veiligheid te verbeteren.</w:t>
      </w:r>
      <w:r w:rsidRPr="00987B29">
        <w:t>]</w:t>
      </w:r>
    </w:p>
    <w:p w14:paraId="0384485E" w14:textId="77777777" w:rsidR="002D049F" w:rsidRPr="00987B29" w:rsidRDefault="002D049F" w:rsidP="002D049F"/>
    <w:p w14:paraId="04D8FF6A" w14:textId="442F4547" w:rsidR="002D049F" w:rsidRDefault="002D049F" w:rsidP="002D049F">
      <w:r w:rsidRPr="00987B29">
        <w:t xml:space="preserve">[NB </w:t>
      </w:r>
      <w:r w:rsidR="007A6FFF">
        <w:t>G</w:t>
      </w:r>
      <w:r w:rsidRPr="00987B29">
        <w:t xml:space="preserve">ebruik gerust het internet, maar </w:t>
      </w:r>
      <w:r w:rsidR="007A6FFF">
        <w:t>vermeld</w:t>
      </w:r>
      <w:r w:rsidR="007A6FFF" w:rsidRPr="00987B29">
        <w:t xml:space="preserve"> </w:t>
      </w:r>
      <w:r w:rsidRPr="00987B29">
        <w:t xml:space="preserve">wel een </w:t>
      </w:r>
      <w:r w:rsidR="00005B75">
        <w:t xml:space="preserve">gevonden </w:t>
      </w:r>
      <w:r w:rsidRPr="00987B29">
        <w:t>bron en beschrijf altijd de gevonden informatie in eigen woorden</w:t>
      </w:r>
      <w:r w:rsidR="007A6FFF">
        <w:t>.</w:t>
      </w:r>
      <w:r w:rsidRPr="00987B29">
        <w:t>]</w:t>
      </w:r>
    </w:p>
    <w:p w14:paraId="152427AF" w14:textId="77777777" w:rsidR="0013127C" w:rsidRDefault="0013127C" w:rsidP="002D049F"/>
    <w:p w14:paraId="4DB045EF" w14:textId="7597F8EB" w:rsidR="0013127C" w:rsidRDefault="0013127C" w:rsidP="008F5988">
      <w:pPr>
        <w:pStyle w:val="Lijstalinea"/>
        <w:numPr>
          <w:ilvl w:val="0"/>
          <w:numId w:val="50"/>
        </w:numPr>
      </w:pPr>
      <w:r>
        <w:t xml:space="preserve">Automatische updates: </w:t>
      </w:r>
      <w:r w:rsidR="004B0E0D">
        <w:br/>
      </w:r>
      <w:r>
        <w:t>Zorg ervoor dat de automatische updates zijn ingeschakeld om de nieuwste beveiligingsupdates te ontvangen</w:t>
      </w:r>
    </w:p>
    <w:p w14:paraId="181C12BC" w14:textId="77777777" w:rsidR="0013127C" w:rsidRDefault="0013127C" w:rsidP="0013127C"/>
    <w:p w14:paraId="6CF5B455" w14:textId="324AAB3C" w:rsidR="0013127C" w:rsidRDefault="0013127C" w:rsidP="008F5988">
      <w:pPr>
        <w:pStyle w:val="Lijstalinea"/>
        <w:numPr>
          <w:ilvl w:val="0"/>
          <w:numId w:val="50"/>
        </w:numPr>
      </w:pPr>
      <w:r>
        <w:t xml:space="preserve">Incomplete updates: </w:t>
      </w:r>
      <w:r w:rsidR="004B0E0D">
        <w:br/>
      </w:r>
      <w:r>
        <w:t>Installeer de ontbrekende updates om de beveiliging van uw systeem te verbeteren.</w:t>
      </w:r>
    </w:p>
    <w:p w14:paraId="29141BFD" w14:textId="77777777" w:rsidR="0013127C" w:rsidRDefault="0013127C" w:rsidP="0013127C"/>
    <w:p w14:paraId="03827D2D" w14:textId="2313865D" w:rsidR="0013127C" w:rsidRDefault="0013127C" w:rsidP="008F5988">
      <w:pPr>
        <w:pStyle w:val="Lijstalinea"/>
        <w:numPr>
          <w:ilvl w:val="0"/>
          <w:numId w:val="50"/>
        </w:numPr>
      </w:pPr>
      <w:r>
        <w:t xml:space="preserve">Meer dan 2 administrators gevonden op server 1: </w:t>
      </w:r>
      <w:r w:rsidR="004B0E0D">
        <w:br/>
      </w:r>
      <w:r>
        <w:t>Beperk het aantal beheerders op de server tot een minimum. Dit vermindert het risico op ongeautoriseerde toegang tot de server.</w:t>
      </w:r>
    </w:p>
    <w:p w14:paraId="4008C6AB" w14:textId="77777777" w:rsidR="0013127C" w:rsidRDefault="0013127C" w:rsidP="0013127C"/>
    <w:p w14:paraId="2B388967" w14:textId="62182728" w:rsidR="0013127C" w:rsidRDefault="0013127C" w:rsidP="008F5988">
      <w:pPr>
        <w:pStyle w:val="Lijstalinea"/>
        <w:numPr>
          <w:ilvl w:val="0"/>
          <w:numId w:val="50"/>
        </w:numPr>
      </w:pPr>
      <w:r>
        <w:t>Wachtwoorden die niet kunnen verlopen:</w:t>
      </w:r>
      <w:r w:rsidR="004B0E0D">
        <w:br/>
      </w:r>
      <w:r>
        <w:t>Zorg ervoor dat alle gebruikers wachtwoorden hebben die kunnen verlopen. Dit vermindert het risico op ongeautoriseerde toegang tot het systeem.</w:t>
      </w:r>
    </w:p>
    <w:p w14:paraId="32FBF382" w14:textId="77777777" w:rsidR="0013127C" w:rsidRDefault="0013127C" w:rsidP="0013127C"/>
    <w:p w14:paraId="7868B3CC" w14:textId="77777777" w:rsidR="008F5988" w:rsidRDefault="0013127C" w:rsidP="008F5988">
      <w:pPr>
        <w:pStyle w:val="Lijstalinea"/>
        <w:numPr>
          <w:ilvl w:val="0"/>
          <w:numId w:val="50"/>
        </w:numPr>
      </w:pPr>
      <w:r>
        <w:t xml:space="preserve">Firewall staat helemaal uit: </w:t>
      </w:r>
    </w:p>
    <w:p w14:paraId="4E65D54A" w14:textId="2E3D1559" w:rsidR="0013127C" w:rsidRDefault="0013127C" w:rsidP="008F5988">
      <w:pPr>
        <w:pStyle w:val="Lijstalinea"/>
      </w:pPr>
      <w:r>
        <w:t>Schakel de firewall in om uw systeem te beschermen tegen ongeautoriseerde toegang.</w:t>
      </w:r>
    </w:p>
    <w:p w14:paraId="33B4650E" w14:textId="77777777" w:rsidR="0013127C" w:rsidRDefault="0013127C" w:rsidP="0013127C"/>
    <w:p w14:paraId="51EC17E5" w14:textId="77777777" w:rsidR="008F5988" w:rsidRDefault="0013127C" w:rsidP="008F5988">
      <w:pPr>
        <w:pStyle w:val="Lijstalinea"/>
        <w:numPr>
          <w:ilvl w:val="0"/>
          <w:numId w:val="50"/>
        </w:numPr>
      </w:pPr>
      <w:r>
        <w:t>Auditing is disabled:</w:t>
      </w:r>
    </w:p>
    <w:p w14:paraId="7556D99C" w14:textId="2BD2D2C2" w:rsidR="0013127C" w:rsidRDefault="0013127C" w:rsidP="008F5988">
      <w:pPr>
        <w:pStyle w:val="Lijstalinea"/>
      </w:pPr>
      <w:r>
        <w:t xml:space="preserve">Schakel auditing in om de activiteiten op </w:t>
      </w:r>
      <w:r w:rsidR="003D2FDF">
        <w:t>het</w:t>
      </w:r>
      <w:r>
        <w:t xml:space="preserve"> systeem te controleren.</w:t>
      </w:r>
    </w:p>
    <w:p w14:paraId="1FE726AB" w14:textId="77777777" w:rsidR="0013127C" w:rsidRDefault="0013127C" w:rsidP="0013127C"/>
    <w:p w14:paraId="56CD9DFA" w14:textId="77777777" w:rsidR="008F5988" w:rsidRDefault="0013127C" w:rsidP="008F5988">
      <w:pPr>
        <w:pStyle w:val="Lijstalinea"/>
        <w:numPr>
          <w:ilvl w:val="0"/>
          <w:numId w:val="50"/>
        </w:numPr>
      </w:pPr>
      <w:r>
        <w:t>Kan de security CAB file niet laden:</w:t>
      </w:r>
    </w:p>
    <w:p w14:paraId="109DC7A5" w14:textId="1391AE04" w:rsidR="0013127C" w:rsidRDefault="0013127C" w:rsidP="008F5988">
      <w:pPr>
        <w:pStyle w:val="Lijstalinea"/>
      </w:pPr>
      <w:r>
        <w:t>Controleer of de security CAB file beschikbaar is en of deze correct is geconfigureerd</w:t>
      </w:r>
      <w:r w:rsidR="008F5988">
        <w:t>?</w:t>
      </w:r>
    </w:p>
    <w:p w14:paraId="0BC6DEE3" w14:textId="540E1F52" w:rsidR="0013127C" w:rsidRPr="0013127C" w:rsidRDefault="0013127C" w:rsidP="0013127C">
      <w:pPr>
        <w:rPr>
          <w:b/>
          <w:bCs/>
          <w:i/>
          <w:iCs/>
        </w:rPr>
      </w:pPr>
      <w:r>
        <w:br/>
      </w:r>
      <w:r w:rsidRPr="0013127C">
        <w:rPr>
          <w:b/>
          <w:bCs/>
          <w:i/>
          <w:iCs/>
        </w:rPr>
        <w:t>Bronnen:</w:t>
      </w:r>
    </w:p>
    <w:p w14:paraId="1DC81371" w14:textId="2919CB89" w:rsidR="0013127C" w:rsidRDefault="0013127C" w:rsidP="0013127C">
      <w:r>
        <w:t>Windows wilt niet updaten:</w:t>
      </w:r>
      <w:r>
        <w:br/>
        <w:t xml:space="preserve"> </w:t>
      </w:r>
      <w:hyperlink r:id="rId18" w:history="1">
        <w:r w:rsidR="004A28B4" w:rsidRPr="000428B1">
          <w:rPr>
            <w:rStyle w:val="Hyperlink"/>
          </w:rPr>
          <w:t>https://www.pc-tips.info/tips/windows-tips/windows-10-update-20h2-wil-niet-installeren/</w:t>
        </w:r>
      </w:hyperlink>
    </w:p>
    <w:p w14:paraId="1003FCE0" w14:textId="2317695D" w:rsidR="00F90F9B" w:rsidRPr="009B6938" w:rsidRDefault="0013127C" w:rsidP="002D049F">
      <w:r w:rsidRPr="009B6938">
        <w:br/>
        <w:t>https://learn.microsoft.com/nl-nl/troubleshoot/windows-client/deployment/windows-update-issues-troubleshooting</w:t>
      </w:r>
      <w:r w:rsidR="009B6938" w:rsidRPr="009B6938">
        <w:t>/</w:t>
      </w:r>
    </w:p>
    <w:p w14:paraId="609494A0" w14:textId="77777777" w:rsidR="00F90F9B" w:rsidRPr="009B6938" w:rsidRDefault="00F90F9B" w:rsidP="002D049F"/>
    <w:sectPr w:rsidR="00F90F9B" w:rsidRPr="009B6938" w:rsidSect="009647E6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42ADC" w14:textId="77777777" w:rsidR="006366CE" w:rsidRDefault="006366CE" w:rsidP="00910A2E">
      <w:pPr>
        <w:spacing w:line="240" w:lineRule="auto"/>
      </w:pPr>
      <w:r>
        <w:separator/>
      </w:r>
    </w:p>
  </w:endnote>
  <w:endnote w:type="continuationSeparator" w:id="0">
    <w:p w14:paraId="4C520C99" w14:textId="77777777" w:rsidR="006366CE" w:rsidRDefault="006366CE" w:rsidP="00910A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A6BA" w14:textId="00900C38" w:rsidR="00393111" w:rsidRDefault="00393111" w:rsidP="00393111">
    <w:pPr>
      <w:pStyle w:val="Voettekst"/>
      <w:tabs>
        <w:tab w:val="clear" w:pos="4536"/>
        <w:tab w:val="clear" w:pos="9072"/>
        <w:tab w:val="center" w:pos="567"/>
        <w:tab w:val="left" w:pos="3119"/>
        <w:tab w:val="right" w:pos="14004"/>
      </w:tabs>
      <w:jc w:val="center"/>
    </w:pPr>
    <w:r>
      <w:rPr>
        <w:noProof/>
      </w:rPr>
      <w:drawing>
        <wp:inline distT="0" distB="0" distL="0" distR="0" wp14:anchorId="1DE259FB" wp14:editId="0FA2A164">
          <wp:extent cx="918000" cy="360000"/>
          <wp:effectExtent l="0" t="0" r="0" b="254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8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393111">
      <w:t xml:space="preserve">Bijlage </w:t>
    </w:r>
    <w:r w:rsidR="00AE22FE">
      <w:t xml:space="preserve">1.2 </w:t>
    </w:r>
    <w:r w:rsidR="002D049F">
      <w:t xml:space="preserve">Sjabloon </w:t>
    </w:r>
    <w:r w:rsidR="0051241D">
      <w:t>A</w:t>
    </w:r>
    <w:r w:rsidR="00E729EE">
      <w:t>uditrapport</w:t>
    </w:r>
    <w:r w:rsidR="00005B75">
      <w:t xml:space="preserve"> </w:t>
    </w:r>
    <w:r w:rsidRPr="00393111">
      <w:t xml:space="preserve">- </w:t>
    </w:r>
    <w:r w:rsidR="002D049F" w:rsidRPr="002D049F">
      <w:t>EX_IT20_EP8_P2-K2_1</w:t>
    </w:r>
    <w:r w:rsidR="00287919">
      <w:t>A</w:t>
    </w:r>
    <w:r w:rsidR="00445030">
      <w:t>2</w:t>
    </w:r>
    <w:r>
      <w:tab/>
    </w:r>
    <w:r>
      <w:rPr>
        <w:szCs w:val="16"/>
      </w:rPr>
      <w:fldChar w:fldCharType="begin"/>
    </w:r>
    <w:r>
      <w:rPr>
        <w:szCs w:val="16"/>
      </w:rPr>
      <w:instrText>PAGE</w:instrText>
    </w:r>
    <w:r>
      <w:rPr>
        <w:szCs w:val="16"/>
      </w:rPr>
      <w:fldChar w:fldCharType="separate"/>
    </w:r>
    <w:r>
      <w:rPr>
        <w:szCs w:val="16"/>
      </w:rPr>
      <w:t>2</w:t>
    </w:r>
    <w:r>
      <w:rPr>
        <w:szCs w:val="16"/>
      </w:rPr>
      <w:fldChar w:fldCharType="end"/>
    </w:r>
    <w:r>
      <w:rPr>
        <w:szCs w:val="16"/>
      </w:rPr>
      <w:t>/</w:t>
    </w:r>
    <w:r>
      <w:rPr>
        <w:szCs w:val="16"/>
      </w:rPr>
      <w:fldChar w:fldCharType="begin"/>
    </w:r>
    <w:r>
      <w:rPr>
        <w:szCs w:val="16"/>
      </w:rPr>
      <w:instrText>NUMPAGES</w:instrText>
    </w:r>
    <w:r>
      <w:rPr>
        <w:szCs w:val="16"/>
      </w:rPr>
      <w:fldChar w:fldCharType="separate"/>
    </w:r>
    <w:r>
      <w:rPr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BAA0A" w14:textId="77777777" w:rsidR="006366CE" w:rsidRDefault="006366CE" w:rsidP="00910A2E">
      <w:pPr>
        <w:spacing w:line="240" w:lineRule="auto"/>
      </w:pPr>
      <w:r>
        <w:separator/>
      </w:r>
    </w:p>
  </w:footnote>
  <w:footnote w:type="continuationSeparator" w:id="0">
    <w:p w14:paraId="4E3CACCA" w14:textId="77777777" w:rsidR="006366CE" w:rsidRDefault="006366CE" w:rsidP="00910A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414F"/>
    <w:multiLevelType w:val="hybridMultilevel"/>
    <w:tmpl w:val="48C88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974F7"/>
    <w:multiLevelType w:val="hybridMultilevel"/>
    <w:tmpl w:val="09B23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20686"/>
    <w:multiLevelType w:val="hybridMultilevel"/>
    <w:tmpl w:val="D4926B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4AFB"/>
    <w:multiLevelType w:val="hybridMultilevel"/>
    <w:tmpl w:val="600651B8"/>
    <w:lvl w:ilvl="0" w:tplc="65D2B99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4BEB"/>
    <w:multiLevelType w:val="hybridMultilevel"/>
    <w:tmpl w:val="7B76F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0B4E"/>
    <w:multiLevelType w:val="hybridMultilevel"/>
    <w:tmpl w:val="A0D474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202B3"/>
    <w:multiLevelType w:val="hybridMultilevel"/>
    <w:tmpl w:val="6E484C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F0C81"/>
    <w:multiLevelType w:val="hybridMultilevel"/>
    <w:tmpl w:val="CC78AF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77DED"/>
    <w:multiLevelType w:val="hybridMultilevel"/>
    <w:tmpl w:val="89BED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039E6"/>
    <w:multiLevelType w:val="hybridMultilevel"/>
    <w:tmpl w:val="BF1AF9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6454C"/>
    <w:multiLevelType w:val="hybridMultilevel"/>
    <w:tmpl w:val="66D2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96653"/>
    <w:multiLevelType w:val="hybridMultilevel"/>
    <w:tmpl w:val="A79EFE18"/>
    <w:lvl w:ilvl="0" w:tplc="9F4248D6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C73136"/>
    <w:multiLevelType w:val="hybridMultilevel"/>
    <w:tmpl w:val="3176C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A56BE"/>
    <w:multiLevelType w:val="hybridMultilevel"/>
    <w:tmpl w:val="7200F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A5821"/>
    <w:multiLevelType w:val="hybridMultilevel"/>
    <w:tmpl w:val="7C0AF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0E48"/>
    <w:multiLevelType w:val="hybridMultilevel"/>
    <w:tmpl w:val="27903C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273B0"/>
    <w:multiLevelType w:val="hybridMultilevel"/>
    <w:tmpl w:val="DD00D5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C5066"/>
    <w:multiLevelType w:val="hybridMultilevel"/>
    <w:tmpl w:val="57443C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E3E7A"/>
    <w:multiLevelType w:val="hybridMultilevel"/>
    <w:tmpl w:val="7200F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207B"/>
    <w:multiLevelType w:val="hybridMultilevel"/>
    <w:tmpl w:val="AE42C4FA"/>
    <w:lvl w:ilvl="0" w:tplc="0876E004">
      <w:start w:val="1"/>
      <w:numFmt w:val="upperLetter"/>
      <w:lvlText w:val="%1"/>
      <w:lvlJc w:val="left"/>
      <w:pPr>
        <w:ind w:left="36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D219E"/>
    <w:multiLevelType w:val="hybridMultilevel"/>
    <w:tmpl w:val="EB50FC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FA033D"/>
    <w:multiLevelType w:val="hybridMultilevel"/>
    <w:tmpl w:val="C9009B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226F30"/>
    <w:multiLevelType w:val="hybridMultilevel"/>
    <w:tmpl w:val="9294B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11C5A"/>
    <w:multiLevelType w:val="hybridMultilevel"/>
    <w:tmpl w:val="BCA6BE06"/>
    <w:lvl w:ilvl="0" w:tplc="2D1AB3F2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02138F"/>
    <w:multiLevelType w:val="hybridMultilevel"/>
    <w:tmpl w:val="1CE0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21639"/>
    <w:multiLevelType w:val="hybridMultilevel"/>
    <w:tmpl w:val="628CF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B3633"/>
    <w:multiLevelType w:val="hybridMultilevel"/>
    <w:tmpl w:val="E4C4E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B5F8C"/>
    <w:multiLevelType w:val="hybridMultilevel"/>
    <w:tmpl w:val="8D02EB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C6815"/>
    <w:multiLevelType w:val="hybridMultilevel"/>
    <w:tmpl w:val="7422B05E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0707E"/>
    <w:multiLevelType w:val="hybridMultilevel"/>
    <w:tmpl w:val="CE144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706F9C"/>
    <w:multiLevelType w:val="hybridMultilevel"/>
    <w:tmpl w:val="E326D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65C41"/>
    <w:multiLevelType w:val="hybridMultilevel"/>
    <w:tmpl w:val="0C86B3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E31772"/>
    <w:multiLevelType w:val="hybridMultilevel"/>
    <w:tmpl w:val="41C6BB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67B8F"/>
    <w:multiLevelType w:val="hybridMultilevel"/>
    <w:tmpl w:val="FF0AE3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77AE2"/>
    <w:multiLevelType w:val="hybridMultilevel"/>
    <w:tmpl w:val="193A1D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D4FE0"/>
    <w:multiLevelType w:val="hybridMultilevel"/>
    <w:tmpl w:val="663EC4D4"/>
    <w:lvl w:ilvl="0" w:tplc="20000011">
      <w:start w:val="1"/>
      <w:numFmt w:val="decimal"/>
      <w:lvlText w:val="%1)"/>
      <w:lvlJc w:val="left"/>
      <w:pPr>
        <w:ind w:left="1146" w:hanging="360"/>
      </w:p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5B46919"/>
    <w:multiLevelType w:val="hybridMultilevel"/>
    <w:tmpl w:val="7E48F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D95703"/>
    <w:multiLevelType w:val="hybridMultilevel"/>
    <w:tmpl w:val="B2BC8D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F3D73"/>
    <w:multiLevelType w:val="hybridMultilevel"/>
    <w:tmpl w:val="489256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1986"/>
    <w:multiLevelType w:val="hybridMultilevel"/>
    <w:tmpl w:val="D36C6222"/>
    <w:lvl w:ilvl="0" w:tplc="AF5870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1778C862">
      <w:start w:val="6"/>
      <w:numFmt w:val="decimal"/>
      <w:lvlText w:val="%3"/>
      <w:lvlJc w:val="left"/>
      <w:pPr>
        <w:ind w:left="2406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9FC282C"/>
    <w:multiLevelType w:val="hybridMultilevel"/>
    <w:tmpl w:val="B86A3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F2253B"/>
    <w:multiLevelType w:val="hybridMultilevel"/>
    <w:tmpl w:val="01A67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B3AFA"/>
    <w:multiLevelType w:val="hybridMultilevel"/>
    <w:tmpl w:val="8A7EA6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0F3FDB"/>
    <w:multiLevelType w:val="hybridMultilevel"/>
    <w:tmpl w:val="DD78F4E0"/>
    <w:lvl w:ilvl="0" w:tplc="20000011">
      <w:start w:val="1"/>
      <w:numFmt w:val="decimal"/>
      <w:lvlText w:val="%1)"/>
      <w:lvlJc w:val="left"/>
      <w:pPr>
        <w:ind w:left="1506" w:hanging="360"/>
      </w:pPr>
    </w:lvl>
    <w:lvl w:ilvl="1" w:tplc="20000019" w:tentative="1">
      <w:start w:val="1"/>
      <w:numFmt w:val="lowerLetter"/>
      <w:lvlText w:val="%2."/>
      <w:lvlJc w:val="left"/>
      <w:pPr>
        <w:ind w:left="2226" w:hanging="360"/>
      </w:pPr>
    </w:lvl>
    <w:lvl w:ilvl="2" w:tplc="2000001B" w:tentative="1">
      <w:start w:val="1"/>
      <w:numFmt w:val="lowerRoman"/>
      <w:lvlText w:val="%3."/>
      <w:lvlJc w:val="right"/>
      <w:pPr>
        <w:ind w:left="2946" w:hanging="180"/>
      </w:pPr>
    </w:lvl>
    <w:lvl w:ilvl="3" w:tplc="2000000F" w:tentative="1">
      <w:start w:val="1"/>
      <w:numFmt w:val="decimal"/>
      <w:lvlText w:val="%4."/>
      <w:lvlJc w:val="left"/>
      <w:pPr>
        <w:ind w:left="3666" w:hanging="360"/>
      </w:pPr>
    </w:lvl>
    <w:lvl w:ilvl="4" w:tplc="20000019" w:tentative="1">
      <w:start w:val="1"/>
      <w:numFmt w:val="lowerLetter"/>
      <w:lvlText w:val="%5."/>
      <w:lvlJc w:val="left"/>
      <w:pPr>
        <w:ind w:left="4386" w:hanging="360"/>
      </w:pPr>
    </w:lvl>
    <w:lvl w:ilvl="5" w:tplc="2000001B" w:tentative="1">
      <w:start w:val="1"/>
      <w:numFmt w:val="lowerRoman"/>
      <w:lvlText w:val="%6."/>
      <w:lvlJc w:val="right"/>
      <w:pPr>
        <w:ind w:left="5106" w:hanging="180"/>
      </w:pPr>
    </w:lvl>
    <w:lvl w:ilvl="6" w:tplc="2000000F" w:tentative="1">
      <w:start w:val="1"/>
      <w:numFmt w:val="decimal"/>
      <w:lvlText w:val="%7."/>
      <w:lvlJc w:val="left"/>
      <w:pPr>
        <w:ind w:left="5826" w:hanging="360"/>
      </w:pPr>
    </w:lvl>
    <w:lvl w:ilvl="7" w:tplc="20000019" w:tentative="1">
      <w:start w:val="1"/>
      <w:numFmt w:val="lowerLetter"/>
      <w:lvlText w:val="%8."/>
      <w:lvlJc w:val="left"/>
      <w:pPr>
        <w:ind w:left="6546" w:hanging="360"/>
      </w:pPr>
    </w:lvl>
    <w:lvl w:ilvl="8" w:tplc="2000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4" w15:restartNumberingAfterBreak="0">
    <w:nsid w:val="710E76E7"/>
    <w:multiLevelType w:val="hybridMultilevel"/>
    <w:tmpl w:val="973EA042"/>
    <w:lvl w:ilvl="0" w:tplc="0876E004">
      <w:start w:val="1"/>
      <w:numFmt w:val="upperLetter"/>
      <w:lvlText w:val="%1"/>
      <w:lvlJc w:val="left"/>
      <w:pPr>
        <w:ind w:left="36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2666E4"/>
    <w:multiLevelType w:val="hybridMultilevel"/>
    <w:tmpl w:val="11B6C912"/>
    <w:lvl w:ilvl="0" w:tplc="0876E004">
      <w:start w:val="1"/>
      <w:numFmt w:val="upperLetter"/>
      <w:lvlText w:val="%1"/>
      <w:lvlJc w:val="left"/>
      <w:pPr>
        <w:ind w:left="36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7C26B8"/>
    <w:multiLevelType w:val="hybridMultilevel"/>
    <w:tmpl w:val="40961F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D57066"/>
    <w:multiLevelType w:val="hybridMultilevel"/>
    <w:tmpl w:val="B958E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4D765B"/>
    <w:multiLevelType w:val="hybridMultilevel"/>
    <w:tmpl w:val="9912C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836222">
    <w:abstractNumId w:val="3"/>
  </w:num>
  <w:num w:numId="2" w16cid:durableId="1434860161">
    <w:abstractNumId w:val="40"/>
  </w:num>
  <w:num w:numId="3" w16cid:durableId="186329465">
    <w:abstractNumId w:val="5"/>
  </w:num>
  <w:num w:numId="4" w16cid:durableId="266155698">
    <w:abstractNumId w:val="42"/>
  </w:num>
  <w:num w:numId="5" w16cid:durableId="1554273607">
    <w:abstractNumId w:val="15"/>
  </w:num>
  <w:num w:numId="6" w16cid:durableId="603146207">
    <w:abstractNumId w:val="38"/>
  </w:num>
  <w:num w:numId="7" w16cid:durableId="1952742238">
    <w:abstractNumId w:val="0"/>
  </w:num>
  <w:num w:numId="8" w16cid:durableId="2032106421">
    <w:abstractNumId w:val="46"/>
  </w:num>
  <w:num w:numId="9" w16cid:durableId="175972156">
    <w:abstractNumId w:val="22"/>
  </w:num>
  <w:num w:numId="10" w16cid:durableId="575096649">
    <w:abstractNumId w:val="31"/>
  </w:num>
  <w:num w:numId="11" w16cid:durableId="890767386">
    <w:abstractNumId w:val="33"/>
  </w:num>
  <w:num w:numId="12" w16cid:durableId="1031346088">
    <w:abstractNumId w:val="14"/>
  </w:num>
  <w:num w:numId="13" w16cid:durableId="417102003">
    <w:abstractNumId w:val="32"/>
  </w:num>
  <w:num w:numId="14" w16cid:durableId="485754051">
    <w:abstractNumId w:val="24"/>
  </w:num>
  <w:num w:numId="15" w16cid:durableId="226915066">
    <w:abstractNumId w:val="12"/>
  </w:num>
  <w:num w:numId="16" w16cid:durableId="1831093688">
    <w:abstractNumId w:val="1"/>
  </w:num>
  <w:num w:numId="17" w16cid:durableId="424036341">
    <w:abstractNumId w:val="20"/>
  </w:num>
  <w:num w:numId="18" w16cid:durableId="1769542282">
    <w:abstractNumId w:val="4"/>
  </w:num>
  <w:num w:numId="19" w16cid:durableId="1342203774">
    <w:abstractNumId w:val="48"/>
  </w:num>
  <w:num w:numId="20" w16cid:durableId="1857041509">
    <w:abstractNumId w:val="27"/>
  </w:num>
  <w:num w:numId="21" w16cid:durableId="1937594970">
    <w:abstractNumId w:val="47"/>
  </w:num>
  <w:num w:numId="22" w16cid:durableId="1221795149">
    <w:abstractNumId w:val="37"/>
  </w:num>
  <w:num w:numId="23" w16cid:durableId="1048918448">
    <w:abstractNumId w:val="30"/>
  </w:num>
  <w:num w:numId="24" w16cid:durableId="848179882">
    <w:abstractNumId w:val="29"/>
  </w:num>
  <w:num w:numId="25" w16cid:durableId="377700734">
    <w:abstractNumId w:val="25"/>
  </w:num>
  <w:num w:numId="26" w16cid:durableId="143862924">
    <w:abstractNumId w:val="16"/>
  </w:num>
  <w:num w:numId="27" w16cid:durableId="264193161">
    <w:abstractNumId w:val="6"/>
  </w:num>
  <w:num w:numId="28" w16cid:durableId="1725908848">
    <w:abstractNumId w:val="2"/>
  </w:num>
  <w:num w:numId="29" w16cid:durableId="105780313">
    <w:abstractNumId w:val="34"/>
  </w:num>
  <w:num w:numId="30" w16cid:durableId="1018849745">
    <w:abstractNumId w:val="21"/>
  </w:num>
  <w:num w:numId="31" w16cid:durableId="191043105">
    <w:abstractNumId w:val="8"/>
  </w:num>
  <w:num w:numId="32" w16cid:durableId="1627809073">
    <w:abstractNumId w:val="10"/>
  </w:num>
  <w:num w:numId="33" w16cid:durableId="1040201329">
    <w:abstractNumId w:val="41"/>
  </w:num>
  <w:num w:numId="34" w16cid:durableId="1698235799">
    <w:abstractNumId w:val="36"/>
  </w:num>
  <w:num w:numId="35" w16cid:durableId="547255270">
    <w:abstractNumId w:val="11"/>
  </w:num>
  <w:num w:numId="36" w16cid:durableId="1827476065">
    <w:abstractNumId w:val="17"/>
  </w:num>
  <w:num w:numId="37" w16cid:durableId="1854873649">
    <w:abstractNumId w:val="23"/>
  </w:num>
  <w:num w:numId="38" w16cid:durableId="1483157176">
    <w:abstractNumId w:val="26"/>
  </w:num>
  <w:num w:numId="39" w16cid:durableId="1957441375">
    <w:abstractNumId w:val="7"/>
  </w:num>
  <w:num w:numId="40" w16cid:durableId="1709529965">
    <w:abstractNumId w:val="44"/>
  </w:num>
  <w:num w:numId="41" w16cid:durableId="1363288254">
    <w:abstractNumId w:val="45"/>
  </w:num>
  <w:num w:numId="42" w16cid:durableId="1961182071">
    <w:abstractNumId w:val="19"/>
  </w:num>
  <w:num w:numId="43" w16cid:durableId="615329425">
    <w:abstractNumId w:val="18"/>
  </w:num>
  <w:num w:numId="44" w16cid:durableId="1077439174">
    <w:abstractNumId w:val="13"/>
  </w:num>
  <w:num w:numId="45" w16cid:durableId="1959796860">
    <w:abstractNumId w:val="9"/>
  </w:num>
  <w:num w:numId="46" w16cid:durableId="1474908670">
    <w:abstractNumId w:val="39"/>
  </w:num>
  <w:num w:numId="47" w16cid:durableId="1296106225">
    <w:abstractNumId w:val="39"/>
  </w:num>
  <w:num w:numId="48" w16cid:durableId="1978297376">
    <w:abstractNumId w:val="35"/>
  </w:num>
  <w:num w:numId="49" w16cid:durableId="1739523087">
    <w:abstractNumId w:val="43"/>
  </w:num>
  <w:num w:numId="50" w16cid:durableId="10354795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49F"/>
    <w:rsid w:val="00005B75"/>
    <w:rsid w:val="000172B9"/>
    <w:rsid w:val="00076BAC"/>
    <w:rsid w:val="00095F6E"/>
    <w:rsid w:val="000A1872"/>
    <w:rsid w:val="000B1059"/>
    <w:rsid w:val="000B3B21"/>
    <w:rsid w:val="000C018E"/>
    <w:rsid w:val="000C7207"/>
    <w:rsid w:val="000D0DD3"/>
    <w:rsid w:val="000E335B"/>
    <w:rsid w:val="000F49BE"/>
    <w:rsid w:val="000F6F06"/>
    <w:rsid w:val="0013127C"/>
    <w:rsid w:val="001445B2"/>
    <w:rsid w:val="00155C53"/>
    <w:rsid w:val="0017583A"/>
    <w:rsid w:val="001763E3"/>
    <w:rsid w:val="001A5529"/>
    <w:rsid w:val="001D2FCC"/>
    <w:rsid w:val="001D4F3E"/>
    <w:rsid w:val="001D5031"/>
    <w:rsid w:val="001E4D1F"/>
    <w:rsid w:val="001F5A9F"/>
    <w:rsid w:val="00202305"/>
    <w:rsid w:val="00207E1A"/>
    <w:rsid w:val="00213DB0"/>
    <w:rsid w:val="002334EC"/>
    <w:rsid w:val="00237180"/>
    <w:rsid w:val="002447F3"/>
    <w:rsid w:val="002500CC"/>
    <w:rsid w:val="00252875"/>
    <w:rsid w:val="00261E3C"/>
    <w:rsid w:val="0026276D"/>
    <w:rsid w:val="00263368"/>
    <w:rsid w:val="00270626"/>
    <w:rsid w:val="00272FBA"/>
    <w:rsid w:val="002738AE"/>
    <w:rsid w:val="002757DB"/>
    <w:rsid w:val="00282F22"/>
    <w:rsid w:val="00285421"/>
    <w:rsid w:val="00287919"/>
    <w:rsid w:val="002A74C1"/>
    <w:rsid w:val="002D049F"/>
    <w:rsid w:val="002E3098"/>
    <w:rsid w:val="002F3923"/>
    <w:rsid w:val="003449D5"/>
    <w:rsid w:val="00383605"/>
    <w:rsid w:val="00393111"/>
    <w:rsid w:val="003D2FDF"/>
    <w:rsid w:val="003D6E40"/>
    <w:rsid w:val="003F2FF7"/>
    <w:rsid w:val="00404B6C"/>
    <w:rsid w:val="00412A42"/>
    <w:rsid w:val="0041462F"/>
    <w:rsid w:val="00424AEA"/>
    <w:rsid w:val="00445030"/>
    <w:rsid w:val="00453FAC"/>
    <w:rsid w:val="00461978"/>
    <w:rsid w:val="0048255B"/>
    <w:rsid w:val="00494241"/>
    <w:rsid w:val="004A28B4"/>
    <w:rsid w:val="004A35BE"/>
    <w:rsid w:val="004B0E0D"/>
    <w:rsid w:val="004C5B2D"/>
    <w:rsid w:val="004E0DA1"/>
    <w:rsid w:val="004F23B1"/>
    <w:rsid w:val="0051241D"/>
    <w:rsid w:val="00533C39"/>
    <w:rsid w:val="00544045"/>
    <w:rsid w:val="0055496E"/>
    <w:rsid w:val="00565A5A"/>
    <w:rsid w:val="00567AF6"/>
    <w:rsid w:val="00571473"/>
    <w:rsid w:val="005764F0"/>
    <w:rsid w:val="00580E1B"/>
    <w:rsid w:val="00586850"/>
    <w:rsid w:val="00594DA0"/>
    <w:rsid w:val="005E61E0"/>
    <w:rsid w:val="006069E2"/>
    <w:rsid w:val="0061018F"/>
    <w:rsid w:val="006366CE"/>
    <w:rsid w:val="0066095C"/>
    <w:rsid w:val="00662F31"/>
    <w:rsid w:val="00666440"/>
    <w:rsid w:val="00670297"/>
    <w:rsid w:val="00681B2A"/>
    <w:rsid w:val="0068714B"/>
    <w:rsid w:val="0069446E"/>
    <w:rsid w:val="006B5218"/>
    <w:rsid w:val="006C70B1"/>
    <w:rsid w:val="006D3DE9"/>
    <w:rsid w:val="006E1649"/>
    <w:rsid w:val="00714403"/>
    <w:rsid w:val="007A4F68"/>
    <w:rsid w:val="007A531D"/>
    <w:rsid w:val="007A6FFF"/>
    <w:rsid w:val="007E03FB"/>
    <w:rsid w:val="007E4BCF"/>
    <w:rsid w:val="007F3090"/>
    <w:rsid w:val="007F6868"/>
    <w:rsid w:val="00805C71"/>
    <w:rsid w:val="0082745D"/>
    <w:rsid w:val="00837330"/>
    <w:rsid w:val="00842BFE"/>
    <w:rsid w:val="00854C7A"/>
    <w:rsid w:val="00881F6F"/>
    <w:rsid w:val="0089544F"/>
    <w:rsid w:val="00895F99"/>
    <w:rsid w:val="008B6539"/>
    <w:rsid w:val="008E0EE0"/>
    <w:rsid w:val="008E7EC5"/>
    <w:rsid w:val="008F2FFB"/>
    <w:rsid w:val="008F5988"/>
    <w:rsid w:val="00910A2E"/>
    <w:rsid w:val="00915842"/>
    <w:rsid w:val="00931C11"/>
    <w:rsid w:val="009407D8"/>
    <w:rsid w:val="009423AA"/>
    <w:rsid w:val="009647E6"/>
    <w:rsid w:val="00987B29"/>
    <w:rsid w:val="0099471C"/>
    <w:rsid w:val="00996768"/>
    <w:rsid w:val="009977B2"/>
    <w:rsid w:val="009B4A9B"/>
    <w:rsid w:val="009B6938"/>
    <w:rsid w:val="009C30A5"/>
    <w:rsid w:val="009C7A5A"/>
    <w:rsid w:val="009D3C17"/>
    <w:rsid w:val="009F1380"/>
    <w:rsid w:val="009F3EC0"/>
    <w:rsid w:val="00A03DC3"/>
    <w:rsid w:val="00A10C66"/>
    <w:rsid w:val="00A266FE"/>
    <w:rsid w:val="00A856EA"/>
    <w:rsid w:val="00AA3AF9"/>
    <w:rsid w:val="00AB6E62"/>
    <w:rsid w:val="00AC48BB"/>
    <w:rsid w:val="00AE22FE"/>
    <w:rsid w:val="00B10C88"/>
    <w:rsid w:val="00B12A06"/>
    <w:rsid w:val="00B92718"/>
    <w:rsid w:val="00B9493B"/>
    <w:rsid w:val="00BB5D61"/>
    <w:rsid w:val="00BD7D94"/>
    <w:rsid w:val="00BE16DC"/>
    <w:rsid w:val="00BE4CE2"/>
    <w:rsid w:val="00BE52E5"/>
    <w:rsid w:val="00C02B53"/>
    <w:rsid w:val="00C36809"/>
    <w:rsid w:val="00C62D18"/>
    <w:rsid w:val="00C66879"/>
    <w:rsid w:val="00C84117"/>
    <w:rsid w:val="00C93A88"/>
    <w:rsid w:val="00C959C6"/>
    <w:rsid w:val="00CB045F"/>
    <w:rsid w:val="00CB3D2A"/>
    <w:rsid w:val="00CB70DD"/>
    <w:rsid w:val="00CC0080"/>
    <w:rsid w:val="00CE1BE8"/>
    <w:rsid w:val="00CF22EB"/>
    <w:rsid w:val="00CF3319"/>
    <w:rsid w:val="00D035BF"/>
    <w:rsid w:val="00D255B5"/>
    <w:rsid w:val="00D26CD4"/>
    <w:rsid w:val="00D46F78"/>
    <w:rsid w:val="00D65212"/>
    <w:rsid w:val="00DA4762"/>
    <w:rsid w:val="00DA511E"/>
    <w:rsid w:val="00DE2354"/>
    <w:rsid w:val="00DF27AE"/>
    <w:rsid w:val="00E06209"/>
    <w:rsid w:val="00E20EB2"/>
    <w:rsid w:val="00E23B14"/>
    <w:rsid w:val="00E24C05"/>
    <w:rsid w:val="00E33BFA"/>
    <w:rsid w:val="00E549BE"/>
    <w:rsid w:val="00E63944"/>
    <w:rsid w:val="00E715B5"/>
    <w:rsid w:val="00E729EE"/>
    <w:rsid w:val="00E72A8E"/>
    <w:rsid w:val="00E9711F"/>
    <w:rsid w:val="00EA5EDA"/>
    <w:rsid w:val="00EA735B"/>
    <w:rsid w:val="00EC4011"/>
    <w:rsid w:val="00F060CA"/>
    <w:rsid w:val="00F21B9C"/>
    <w:rsid w:val="00F27C1C"/>
    <w:rsid w:val="00F302F7"/>
    <w:rsid w:val="00F30E16"/>
    <w:rsid w:val="00F314EA"/>
    <w:rsid w:val="00F43BFF"/>
    <w:rsid w:val="00F47436"/>
    <w:rsid w:val="00F86F0C"/>
    <w:rsid w:val="00F90F9B"/>
    <w:rsid w:val="00F94AAD"/>
    <w:rsid w:val="00FA468C"/>
    <w:rsid w:val="00FA4774"/>
    <w:rsid w:val="00FB6977"/>
    <w:rsid w:val="00FB7C1E"/>
    <w:rsid w:val="00FD54C4"/>
    <w:rsid w:val="00FD634A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FCFCD"/>
  <w15:chartTrackingRefBased/>
  <w15:docId w15:val="{1CCE12BC-1D03-4C87-AC7C-B208E2AF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34EC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910A2E"/>
    <w:pPr>
      <w:keepNext/>
      <w:keepLines/>
      <w:outlineLvl w:val="0"/>
    </w:pPr>
    <w:rPr>
      <w:rFonts w:asciiTheme="majorHAnsi" w:eastAsiaTheme="majorEastAsia" w:hAnsiTheme="majorHAnsi" w:cstheme="majorBidi"/>
      <w:b/>
      <w:color w:val="56355B" w:themeColor="text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10A2E"/>
    <w:pPr>
      <w:keepNext/>
      <w:keepLines/>
      <w:outlineLvl w:val="1"/>
    </w:pPr>
    <w:rPr>
      <w:rFonts w:asciiTheme="majorHAnsi" w:eastAsiaTheme="majorEastAsia" w:hAnsiTheme="majorHAnsi" w:cstheme="majorBidi"/>
      <w:color w:val="56355B" w:themeColor="text2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10A2E"/>
    <w:pPr>
      <w:keepNext/>
      <w:keepLines/>
      <w:outlineLvl w:val="2"/>
    </w:pPr>
    <w:rPr>
      <w:rFonts w:asciiTheme="majorHAnsi" w:eastAsiaTheme="majorEastAsia" w:hAnsiTheme="majorHAnsi" w:cstheme="majorBidi"/>
      <w:color w:val="56355B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334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355B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910A2E"/>
    <w:pPr>
      <w:spacing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910A2E"/>
    <w:rPr>
      <w:rFonts w:asciiTheme="majorHAnsi" w:eastAsiaTheme="majorEastAsia" w:hAnsiTheme="majorHAnsi" w:cstheme="majorBidi"/>
      <w:b/>
      <w:color w:val="56355B" w:themeColor="text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10A2E"/>
    <w:rPr>
      <w:rFonts w:asciiTheme="majorHAnsi" w:eastAsiaTheme="majorEastAsia" w:hAnsiTheme="majorHAnsi" w:cstheme="majorBidi"/>
      <w:color w:val="56355B" w:themeColor="text2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10A2E"/>
    <w:rPr>
      <w:rFonts w:asciiTheme="majorHAnsi" w:eastAsiaTheme="majorEastAsia" w:hAnsiTheme="majorHAnsi" w:cstheme="majorBidi"/>
      <w:color w:val="56355B" w:themeColor="text2"/>
      <w:sz w:val="24"/>
      <w:szCs w:val="24"/>
    </w:rPr>
  </w:style>
  <w:style w:type="paragraph" w:styleId="Lijstalinea">
    <w:name w:val="List Paragraph"/>
    <w:basedOn w:val="Standaard"/>
    <w:uiPriority w:val="34"/>
    <w:qFormat/>
    <w:rsid w:val="00910A2E"/>
    <w:pPr>
      <w:ind w:left="720"/>
      <w:contextualSpacing/>
    </w:pPr>
  </w:style>
  <w:style w:type="character" w:customStyle="1" w:styleId="Titelinbalk">
    <w:name w:val="Titel in balk"/>
    <w:basedOn w:val="Standaardalinea-lettertype"/>
    <w:rsid w:val="00383605"/>
    <w:rPr>
      <w:color w:val="FFFFFF" w:themeColor="background1"/>
      <w:sz w:val="40"/>
    </w:rPr>
  </w:style>
  <w:style w:type="paragraph" w:styleId="Koptekst">
    <w:name w:val="header"/>
    <w:basedOn w:val="Standaard"/>
    <w:link w:val="KoptekstChar"/>
    <w:uiPriority w:val="99"/>
    <w:unhideWhenUsed/>
    <w:rsid w:val="00910A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0A2E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17583A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17583A"/>
    <w:rPr>
      <w:rFonts w:ascii="Calibri" w:hAnsi="Calibri"/>
      <w:sz w:val="16"/>
    </w:rPr>
  </w:style>
  <w:style w:type="table" w:styleId="Tabelraster">
    <w:name w:val="Table Grid"/>
    <w:basedOn w:val="Standaardtabel"/>
    <w:uiPriority w:val="39"/>
    <w:rsid w:val="0069446E"/>
    <w:pPr>
      <w:spacing w:after="0" w:line="240" w:lineRule="auto"/>
    </w:pPr>
    <w:tblPr>
      <w:tblBorders>
        <w:top w:val="single" w:sz="4" w:space="0" w:color="56355B" w:themeColor="text2"/>
        <w:left w:val="single" w:sz="4" w:space="0" w:color="56355B" w:themeColor="text2"/>
        <w:bottom w:val="single" w:sz="4" w:space="0" w:color="56355B" w:themeColor="text2"/>
        <w:right w:val="single" w:sz="4" w:space="0" w:color="56355B" w:themeColor="text2"/>
        <w:insideH w:val="single" w:sz="4" w:space="0" w:color="56355B" w:themeColor="text2"/>
        <w:insideV w:val="single" w:sz="4" w:space="0" w:color="56355B" w:themeColor="text2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2334EC"/>
    <w:rPr>
      <w:rFonts w:asciiTheme="majorHAnsi" w:eastAsiaTheme="majorEastAsia" w:hAnsiTheme="majorHAnsi" w:cstheme="majorBidi"/>
      <w:i/>
      <w:iCs/>
      <w:color w:val="56355B" w:themeColor="text2"/>
    </w:rPr>
  </w:style>
  <w:style w:type="table" w:customStyle="1" w:styleId="SPLVeldnamendonkerpaars-1ekolomentotaalrijgroen">
    <w:name w:val="SPL Veldnamen donkerpaars - 1e kolom en totaalrij groen"/>
    <w:basedOn w:val="Standaardtabel"/>
    <w:uiPriority w:val="99"/>
    <w:rsid w:val="00BD7D94"/>
    <w:pPr>
      <w:spacing w:after="0" w:line="276" w:lineRule="auto"/>
    </w:pPr>
    <w:tblPr>
      <w:tblStyleRowBandSize w:val="1"/>
      <w:tblStyleColBandSize w:val="1"/>
      <w:tblBorders>
        <w:top w:val="single" w:sz="4" w:space="0" w:color="56355B" w:themeColor="text2"/>
        <w:left w:val="single" w:sz="4" w:space="0" w:color="56355B" w:themeColor="text2"/>
        <w:bottom w:val="single" w:sz="4" w:space="0" w:color="56355B" w:themeColor="text2"/>
        <w:right w:val="single" w:sz="4" w:space="0" w:color="56355B" w:themeColor="text2"/>
        <w:insideH w:val="single" w:sz="4" w:space="0" w:color="56355B" w:themeColor="text2"/>
        <w:insideV w:val="single" w:sz="4" w:space="0" w:color="56355B" w:themeColor="text2"/>
      </w:tblBorders>
    </w:tblPr>
    <w:tblStylePr w:type="firstRow">
      <w:pPr>
        <w:wordWrap/>
        <w:spacing w:beforeLines="0" w:before="0" w:beforeAutospacing="0" w:afterLines="0" w:after="0" w:afterAutospacing="0" w:line="276" w:lineRule="auto"/>
      </w:pPr>
      <w:rPr>
        <w:rFonts w:ascii="Calibri" w:hAnsi="Calibri"/>
        <w:b w:val="0"/>
        <w:color w:val="FFFFFF" w:themeColor="background1"/>
        <w:sz w:val="22"/>
      </w:rPr>
      <w:tblPr/>
      <w:tcPr>
        <w:shd w:val="clear" w:color="auto" w:fill="56355B" w:themeFill="text2"/>
      </w:tcPr>
    </w:tblStylePr>
    <w:tblStylePr w:type="lastRow">
      <w:rPr>
        <w:rFonts w:ascii="Calibri" w:hAnsi="Calibri"/>
        <w:sz w:val="22"/>
      </w:rPr>
      <w:tblPr/>
      <w:tcPr>
        <w:tcBorders>
          <w:top w:val="single" w:sz="4" w:space="0" w:color="56355B" w:themeColor="text2"/>
          <w:left w:val="single" w:sz="4" w:space="0" w:color="56355B" w:themeColor="text2"/>
          <w:bottom w:val="single" w:sz="4" w:space="0" w:color="56355B" w:themeColor="text2"/>
          <w:right w:val="single" w:sz="4" w:space="0" w:color="56355B" w:themeColor="text2"/>
          <w:insideH w:val="single" w:sz="4" w:space="0" w:color="56355B" w:themeColor="text2"/>
          <w:insideV w:val="single" w:sz="4" w:space="0" w:color="56355B" w:themeColor="text2"/>
        </w:tcBorders>
        <w:shd w:val="clear" w:color="auto" w:fill="EBF5F1"/>
      </w:tcPr>
    </w:tblStylePr>
    <w:tblStylePr w:type="firstCol">
      <w:tblPr/>
      <w:tcPr>
        <w:shd w:val="clear" w:color="auto" w:fill="EBF5F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1763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63E3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944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9446E"/>
    <w:pPr>
      <w:spacing w:after="200" w:line="240" w:lineRule="auto"/>
    </w:pPr>
    <w:rPr>
      <w:rFonts w:eastAsia="Calibri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9446E"/>
    <w:rPr>
      <w:rFonts w:ascii="Calibri" w:eastAsia="Calibri" w:hAnsi="Calibri" w:cs="Times New Roman"/>
      <w:sz w:val="20"/>
      <w:szCs w:val="20"/>
    </w:rPr>
  </w:style>
  <w:style w:type="table" w:styleId="Onopgemaaktetabel2">
    <w:name w:val="Plain Table 2"/>
    <w:basedOn w:val="Standaardtabel"/>
    <w:uiPriority w:val="42"/>
    <w:rsid w:val="008E7E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text1" w:themeTint="80"/>
        <w:bottom w:val="single" w:sz="4" w:space="0" w:color="FFFF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FFFFFF" w:themeColor="text1" w:themeTint="80"/>
          <w:right w:val="single" w:sz="4" w:space="0" w:color="FFFFFF" w:themeColor="text1" w:themeTint="80"/>
        </w:tcBorders>
      </w:tcPr>
    </w:tblStylePr>
    <w:tblStylePr w:type="band2Vert">
      <w:tblPr/>
      <w:tcPr>
        <w:tcBorders>
          <w:left w:val="single" w:sz="4" w:space="0" w:color="FFFFFF" w:themeColor="text1" w:themeTint="80"/>
          <w:right w:val="single" w:sz="4" w:space="0" w:color="FFFFFF" w:themeColor="text1" w:themeTint="80"/>
        </w:tcBorders>
      </w:tcPr>
    </w:tblStylePr>
    <w:tblStylePr w:type="band1Horz">
      <w:tblPr/>
      <w:tcPr>
        <w:tcBorders>
          <w:top w:val="single" w:sz="4" w:space="0" w:color="FFFFFF" w:themeColor="text1" w:themeTint="80"/>
          <w:bottom w:val="single" w:sz="4" w:space="0" w:color="FFFFFF" w:themeColor="text1" w:themeTint="80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1A5529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37180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371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37180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237180"/>
    <w:pPr>
      <w:spacing w:after="100"/>
      <w:ind w:left="440"/>
    </w:pPr>
  </w:style>
  <w:style w:type="table" w:styleId="Tabelrasterlicht">
    <w:name w:val="Grid Table Light"/>
    <w:basedOn w:val="Standaardtabel"/>
    <w:uiPriority w:val="40"/>
    <w:rsid w:val="00CC00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e">
    <w:name w:val="Revision"/>
    <w:hidden/>
    <w:uiPriority w:val="99"/>
    <w:semiHidden/>
    <w:rsid w:val="00987B29"/>
    <w:pPr>
      <w:spacing w:after="0" w:line="240" w:lineRule="auto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A2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pc-tips.info/tips/windows-tips/windows-10-update-20h2-wil-niet-installeren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tte\Downloads\jjmmdd_in_Bijlage%20x%20Naam%20bijlage%20(staand%20zonder%20voorblad).dotx" TargetMode="External"/></Relationships>
</file>

<file path=word/theme/theme1.xml><?xml version="1.0" encoding="utf-8"?>
<a:theme xmlns:a="http://schemas.openxmlformats.org/drawingml/2006/main" name="Kantoorthema">
  <a:themeElements>
    <a:clrScheme name="SPL nieuw format 2021">
      <a:dk1>
        <a:srgbClr val="FFFFFF"/>
      </a:dk1>
      <a:lt1>
        <a:srgbClr val="FFFFFF"/>
      </a:lt1>
      <a:dk2>
        <a:srgbClr val="56355B"/>
      </a:dk2>
      <a:lt2>
        <a:srgbClr val="9DCAB9"/>
      </a:lt2>
      <a:accent1>
        <a:srgbClr val="9DBDE2"/>
      </a:accent1>
      <a:accent2>
        <a:srgbClr val="D2BBD5"/>
      </a:accent2>
      <a:accent3>
        <a:srgbClr val="785E7C"/>
      </a:accent3>
      <a:accent4>
        <a:srgbClr val="DBC9DD"/>
      </a:accent4>
      <a:accent5>
        <a:srgbClr val="B0D5C7"/>
      </a:accent5>
      <a:accent6>
        <a:srgbClr val="B0CAE8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402D4E20617048B9AE91349D175371" ma:contentTypeVersion="17" ma:contentTypeDescription="Een nieuw document maken." ma:contentTypeScope="" ma:versionID="3587f40031da037af44b152b2cbf4438">
  <xsd:schema xmlns:xsd="http://www.w3.org/2001/XMLSchema" xmlns:xs="http://www.w3.org/2001/XMLSchema" xmlns:p="http://schemas.microsoft.com/office/2006/metadata/properties" xmlns:ns2="f727df04-93ba-4323-ac4e-e4cf5a7715c9" xmlns:ns3="35c6331a-2a23-464e-9aa5-03df216f8e92" targetNamespace="http://schemas.microsoft.com/office/2006/metadata/properties" ma:root="true" ma:fieldsID="d74065792839c526b0b062efac0f7ef9" ns2:_="" ns3:_="">
    <xsd:import namespace="f727df04-93ba-4323-ac4e-e4cf5a7715c9"/>
    <xsd:import namespace="35c6331a-2a23-464e-9aa5-03df216f8e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7df04-93ba-4323-ac4e-e4cf5a771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a693f84-d9d9-45de-9cc2-e572aa08d8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6331a-2a23-464e-9aa5-03df216f8e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03dfc1-6f3e-4674-8584-9ac7b05093c2}" ma:internalName="TaxCatchAll" ma:showField="CatchAllData" ma:web="35c6331a-2a23-464e-9aa5-03df216f8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c6331a-2a23-464e-9aa5-03df216f8e92">
      <UserInfo>
        <DisplayName/>
        <AccountId xsi:nil="true"/>
        <AccountType/>
      </UserInfo>
    </SharedWithUsers>
    <TaxCatchAll xmlns="35c6331a-2a23-464e-9aa5-03df216f8e92" xsi:nil="true"/>
    <lcf76f155ced4ddcb4097134ff3c332f xmlns="f727df04-93ba-4323-ac4e-e4cf5a7715c9">
      <Terms xmlns="http://schemas.microsoft.com/office/infopath/2007/PartnerControls"/>
    </lcf76f155ced4ddcb4097134ff3c332f>
    <MediaLengthInSeconds xmlns="f727df04-93ba-4323-ac4e-e4cf5a7715c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361D4-7BBF-4782-ABFA-627F5AB4B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C7CA92-2251-4F6B-B85C-B5DC2B491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27df04-93ba-4323-ac4e-e4cf5a7715c9"/>
    <ds:schemaRef ds:uri="35c6331a-2a23-464e-9aa5-03df216f8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4183D7-C0D4-42A7-BB32-82DC1CA3BB88}">
  <ds:schemaRefs>
    <ds:schemaRef ds:uri="http://schemas.microsoft.com/office/2006/metadata/properties"/>
    <ds:schemaRef ds:uri="http://schemas.microsoft.com/office/infopath/2007/PartnerControls"/>
    <ds:schemaRef ds:uri="35c6331a-2a23-464e-9aa5-03df216f8e92"/>
    <ds:schemaRef ds:uri="f727df04-93ba-4323-ac4e-e4cf5a7715c9"/>
  </ds:schemaRefs>
</ds:datastoreItem>
</file>

<file path=customXml/itemProps4.xml><?xml version="1.0" encoding="utf-8"?>
<ds:datastoreItem xmlns:ds="http://schemas.openxmlformats.org/officeDocument/2006/customXml" ds:itemID="{8FA13BF0-4F95-4428-87F0-282294595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jjmmdd_in_Bijlage x Naam bijlage (staand zonder voorblad).dotx</Template>
  <TotalTime>0</TotalTime>
  <Pages>3</Pages>
  <Words>1232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</dc:creator>
  <cp:keywords/>
  <dc:description/>
  <cp:lastModifiedBy>rayan mourghad</cp:lastModifiedBy>
  <cp:revision>2</cp:revision>
  <dcterms:created xsi:type="dcterms:W3CDTF">2026-06-01T11:27:00Z</dcterms:created>
  <dcterms:modified xsi:type="dcterms:W3CDTF">2026-06-01T11:27:00Z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0x010100F9402D4E20617048B9AE91349D175371</vt:lpwstr>
  </property>
  <property fmtid="{D5CDD505-2E9C-101B-9397-08002B2CF9AE}" pid="3" name="Order">
    <vt:r8>561600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