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970D5" w14:textId="310E41D9" w:rsidR="00BE52E5" w:rsidRPr="00401912" w:rsidRDefault="00BE52E5" w:rsidP="00571473">
      <w:pPr>
        <w:pStyle w:val="Heading1"/>
      </w:pPr>
      <w:r w:rsidRPr="00401912">
        <w:t xml:space="preserve">Bijlage </w:t>
      </w:r>
      <w:r w:rsidR="002D049F" w:rsidRPr="00401912">
        <w:t xml:space="preserve">2.1 Sjabloon </w:t>
      </w:r>
      <w:r w:rsidR="00F84637" w:rsidRPr="00401912">
        <w:t>o</w:t>
      </w:r>
      <w:r w:rsidR="002D049F" w:rsidRPr="00401912">
        <w:t>nderzoeksverslag</w:t>
      </w:r>
    </w:p>
    <w:p w14:paraId="2025C586" w14:textId="64175E8C" w:rsidR="002D049F" w:rsidRPr="00401912" w:rsidRDefault="002D049F" w:rsidP="002D049F"/>
    <w:p w14:paraId="6F931BE4" w14:textId="2A7023D8" w:rsidR="002D049F" w:rsidRPr="00401912" w:rsidRDefault="002D049F" w:rsidP="002D049F">
      <w:r w:rsidRPr="00401912">
        <w:t>Datum</w:t>
      </w:r>
      <w:r w:rsidR="003D0500">
        <w:t xml:space="preserve"> 31-1-2024</w:t>
      </w:r>
    </w:p>
    <w:p w14:paraId="1403524D" w14:textId="1FACA2D6" w:rsidR="002D049F" w:rsidRPr="00401912" w:rsidRDefault="002D049F" w:rsidP="002D049F">
      <w:r w:rsidRPr="00401912">
        <w:t>Auteur</w:t>
      </w:r>
      <w:r w:rsidR="003D0500">
        <w:t xml:space="preserve"> Tijmen Schmidt</w:t>
      </w:r>
    </w:p>
    <w:p w14:paraId="06772B82" w14:textId="77777777" w:rsidR="002D049F" w:rsidRPr="00401912" w:rsidRDefault="002D049F" w:rsidP="002D049F"/>
    <w:p w14:paraId="789A725E" w14:textId="46928C24" w:rsidR="007F6868" w:rsidRPr="00401912" w:rsidRDefault="002D049F" w:rsidP="007F6868">
      <w:pPr>
        <w:pStyle w:val="Heading2"/>
      </w:pPr>
      <w:r w:rsidRPr="00401912">
        <w:t>Opdrachtgever</w:t>
      </w:r>
    </w:p>
    <w:p w14:paraId="1FB5D3AB" w14:textId="0C785A87" w:rsidR="002D049F" w:rsidRPr="00401912" w:rsidRDefault="002D049F" w:rsidP="002D049F">
      <w:proofErr w:type="spellStart"/>
      <w:r w:rsidRPr="00401912">
        <w:t>Securityofficer</w:t>
      </w:r>
      <w:proofErr w:type="spellEnd"/>
      <w:r w:rsidRPr="00401912">
        <w:t xml:space="preserve"> </w:t>
      </w:r>
      <w:proofErr w:type="spellStart"/>
      <w:r w:rsidR="00AC05BA" w:rsidRPr="00401912">
        <w:t>AmeRijck</w:t>
      </w:r>
      <w:proofErr w:type="spellEnd"/>
      <w:r w:rsidRPr="00401912">
        <w:t xml:space="preserve"> vakantiepark</w:t>
      </w:r>
    </w:p>
    <w:p w14:paraId="7F170CAD" w14:textId="0029A5B4" w:rsidR="002D049F" w:rsidRPr="00401912" w:rsidRDefault="002D049F" w:rsidP="002D049F"/>
    <w:p w14:paraId="58C696E6" w14:textId="2C679ADF" w:rsidR="002D049F" w:rsidRPr="00401912" w:rsidRDefault="002D049F" w:rsidP="002D049F">
      <w:pPr>
        <w:pStyle w:val="Heading2"/>
      </w:pPr>
      <w:r w:rsidRPr="00401912">
        <w:t>Managementsamenvatting</w:t>
      </w:r>
    </w:p>
    <w:p w14:paraId="254BFC46" w14:textId="58A9AA0B" w:rsidR="002D049F" w:rsidRDefault="002D049F" w:rsidP="002D049F">
      <w:r w:rsidRPr="00401912">
        <w:t xml:space="preserve">[Geef hier in het kort een samenvatting voor de directie met </w:t>
      </w:r>
      <w:r w:rsidR="00AC05BA">
        <w:t xml:space="preserve">de </w:t>
      </w:r>
      <w:r w:rsidRPr="00401912">
        <w:t xml:space="preserve">aanleiding, de ondernomen acties, </w:t>
      </w:r>
      <w:r w:rsidR="00AC05BA">
        <w:t xml:space="preserve">het </w:t>
      </w:r>
      <w:r w:rsidRPr="00401912">
        <w:t>resultaat,</w:t>
      </w:r>
      <w:r w:rsidR="00AC05BA">
        <w:t xml:space="preserve"> een</w:t>
      </w:r>
      <w:r w:rsidRPr="00401912">
        <w:t xml:space="preserve"> conclusie en </w:t>
      </w:r>
      <w:r w:rsidR="00AC05BA">
        <w:t xml:space="preserve">een </w:t>
      </w:r>
      <w:r w:rsidRPr="00401912">
        <w:t>advies</w:t>
      </w:r>
      <w:r w:rsidR="00AC05BA">
        <w:t>.</w:t>
      </w:r>
      <w:r w:rsidRPr="00401912">
        <w:t>]</w:t>
      </w:r>
    </w:p>
    <w:p w14:paraId="500BEEE0" w14:textId="77777777" w:rsidR="00454A03" w:rsidRDefault="00454A03" w:rsidP="002D049F"/>
    <w:p w14:paraId="63331642" w14:textId="77777777" w:rsidR="00320BE2" w:rsidRDefault="00320BE2" w:rsidP="00320BE2">
      <w:r>
        <w:t xml:space="preserve">De aanleiding voor deze audit is dat er een securityincident is bij Apotheek </w:t>
      </w:r>
      <w:proofErr w:type="spellStart"/>
      <w:r>
        <w:t>AmeRijck</w:t>
      </w:r>
      <w:proofErr w:type="spellEnd"/>
      <w:r>
        <w:t xml:space="preserve"> van het vakantiepark op Helderoog, op een forum is informatie gevonden die duidt op een informatielek van gegevens uit de database van Apotheek </w:t>
      </w:r>
      <w:proofErr w:type="spellStart"/>
      <w:r>
        <w:t>AmeRijck</w:t>
      </w:r>
      <w:proofErr w:type="spellEnd"/>
      <w:r>
        <w:t xml:space="preserve">. </w:t>
      </w:r>
    </w:p>
    <w:p w14:paraId="39E9C136" w14:textId="77777777" w:rsidR="00320BE2" w:rsidRDefault="00320BE2" w:rsidP="00320BE2">
      <w:r>
        <w:t xml:space="preserve">De remote accestool is gede-installeerd, de firewall en antivirus zijn aangezet. Ook is er geen virusinfectie meer. Het </w:t>
      </w:r>
      <w:proofErr w:type="spellStart"/>
      <w:r>
        <w:t>rootpassword</w:t>
      </w:r>
      <w:proofErr w:type="spellEnd"/>
      <w:r>
        <w:t xml:space="preserve"> van </w:t>
      </w:r>
      <w:proofErr w:type="spellStart"/>
      <w:r>
        <w:t>MySQL</w:t>
      </w:r>
      <w:proofErr w:type="spellEnd"/>
      <w:r>
        <w:t xml:space="preserve"> is veranderd vanuit ‘root’. De strong authenticatie is afgedwongen in de database.</w:t>
      </w:r>
    </w:p>
    <w:p w14:paraId="57A60949" w14:textId="77777777" w:rsidR="00320BE2" w:rsidRDefault="00320BE2" w:rsidP="00320BE2">
      <w:r>
        <w:t xml:space="preserve">Mijn advies is dat het standaardwachtwoord van ‘root’ wordt veranderd naar een wachtwoord die niet standaard is. Dit is zodat niet zomaar iedereen in de root kan komen van de </w:t>
      </w:r>
      <w:proofErr w:type="spellStart"/>
      <w:r>
        <w:t>MySQL</w:t>
      </w:r>
      <w:proofErr w:type="spellEnd"/>
      <w:r>
        <w:t xml:space="preserve">-server. </w:t>
      </w:r>
    </w:p>
    <w:p w14:paraId="17BF191A" w14:textId="77777777" w:rsidR="00320BE2" w:rsidRDefault="00320BE2" w:rsidP="00320BE2">
      <w:r>
        <w:t>De Firewall en antivirus moeten ook worden aangezet voor meer veiligheid in het netwerk.</w:t>
      </w:r>
    </w:p>
    <w:p w14:paraId="1932BD49" w14:textId="77777777" w:rsidR="00320BE2" w:rsidRDefault="00320BE2" w:rsidP="00320BE2">
      <w:r>
        <w:t xml:space="preserve">De remote accestool moet worden verwijderd zodat er geen ongecontroleerde toegang kan worden verkregen. </w:t>
      </w:r>
    </w:p>
    <w:p w14:paraId="1F3186CD" w14:textId="77777777" w:rsidR="00A5415B" w:rsidRPr="00401912" w:rsidRDefault="00A5415B" w:rsidP="002D049F"/>
    <w:p w14:paraId="67CF0AFA" w14:textId="19DE1D62" w:rsidR="002D049F" w:rsidRPr="00401912" w:rsidRDefault="002D049F" w:rsidP="002D049F">
      <w:pPr>
        <w:pStyle w:val="Heading2"/>
      </w:pPr>
      <w:r w:rsidRPr="00401912">
        <w:t>Overzicht onderzoek</w:t>
      </w:r>
    </w:p>
    <w:p w14:paraId="791A0939" w14:textId="729D4590" w:rsidR="002D049F" w:rsidRDefault="002D049F" w:rsidP="002D049F">
      <w:r w:rsidRPr="00401912">
        <w:t>[Een toelichting op wat onderzocht is en op welke manier</w:t>
      </w:r>
      <w:r w:rsidR="00AC05BA">
        <w:t>.</w:t>
      </w:r>
      <w:r w:rsidRPr="00401912">
        <w:t>]</w:t>
      </w:r>
    </w:p>
    <w:p w14:paraId="4AD44337" w14:textId="77777777" w:rsidR="00C304BC" w:rsidRDefault="00C304BC" w:rsidP="002D049F"/>
    <w:p w14:paraId="7BFFA306" w14:textId="0DC74CFB" w:rsidR="0018314E" w:rsidRDefault="0018314E" w:rsidP="002D049F">
      <w:r>
        <w:t>Firewall stond eerst uit:</w:t>
      </w:r>
    </w:p>
    <w:p w14:paraId="6CCCF1D8" w14:textId="07CC3D5F" w:rsidR="0018314E" w:rsidRDefault="0018314E" w:rsidP="002D049F">
      <w:r>
        <w:rPr>
          <w:noProof/>
        </w:rPr>
        <w:lastRenderedPageBreak/>
        <w:drawing>
          <wp:inline distT="0" distB="0" distL="0" distR="0" wp14:anchorId="2A868B85" wp14:editId="1A913668">
            <wp:extent cx="4267200" cy="3376156"/>
            <wp:effectExtent l="0" t="0" r="0" b="0"/>
            <wp:docPr id="307220573" name="Afbeelding 1" descr="Afbeelding met tekst, schermopname, software, Computerpicto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0573" name="Afbeelding 1" descr="Afbeelding met tekst, schermopname, software, Computerpictogram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4440" cy="338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D9719" w14:textId="61AB5535" w:rsidR="00D31856" w:rsidRDefault="00D31856" w:rsidP="002D049F"/>
    <w:p w14:paraId="51969612" w14:textId="05DBEAEA" w:rsidR="00D31856" w:rsidRDefault="00D31856" w:rsidP="002D049F">
      <w:r>
        <w:t>Ultra VNC is onderzocht en er is een log gevonden:</w:t>
      </w:r>
    </w:p>
    <w:p w14:paraId="1C9FA480" w14:textId="6334E711" w:rsidR="00D31856" w:rsidRDefault="00EE5F5B" w:rsidP="002D049F">
      <w:r>
        <w:rPr>
          <w:noProof/>
        </w:rPr>
        <w:drawing>
          <wp:inline distT="0" distB="0" distL="0" distR="0" wp14:anchorId="7F917161" wp14:editId="09B7A043">
            <wp:extent cx="1066667" cy="257143"/>
            <wp:effectExtent l="0" t="0" r="635" b="0"/>
            <wp:docPr id="159458919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8919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6667" cy="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85FF8" w14:textId="43D6B64D" w:rsidR="000E0F0B" w:rsidRDefault="000E0F0B" w:rsidP="002D049F">
      <w:r>
        <w:t>Rudi is hier blijkbaar actief mee geweest.</w:t>
      </w:r>
    </w:p>
    <w:p w14:paraId="3C15AB05" w14:textId="7F26D4D3" w:rsidR="00EE5F5B" w:rsidRDefault="00C07B53" w:rsidP="002D049F">
      <w:r>
        <w:rPr>
          <w:noProof/>
        </w:rPr>
        <w:drawing>
          <wp:inline distT="0" distB="0" distL="0" distR="0" wp14:anchorId="0FBF9C44" wp14:editId="44DA88B0">
            <wp:extent cx="2695238" cy="1714286"/>
            <wp:effectExtent l="0" t="0" r="0" b="635"/>
            <wp:docPr id="873209307" name="Afbeelding 1" descr="Afbeelding met tekst, Lettertype, nummer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209307" name="Afbeelding 1" descr="Afbeelding met tekst, Lettertype, nummer, schermopname&#10;&#10;Automatisch gegenereerde beschrijv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5238" cy="1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59A63" w14:textId="77777777" w:rsidR="0018314E" w:rsidRPr="00401912" w:rsidRDefault="0018314E" w:rsidP="002D049F"/>
    <w:p w14:paraId="3AE0255E" w14:textId="5D03E8B1" w:rsidR="002D049F" w:rsidRPr="00401912" w:rsidRDefault="002D049F" w:rsidP="00571473">
      <w:pPr>
        <w:pStyle w:val="Heading3"/>
        <w:tabs>
          <w:tab w:val="left" w:pos="3491"/>
        </w:tabs>
      </w:pPr>
      <w:r w:rsidRPr="00401912">
        <w:t>Wat is er onderzocht</w:t>
      </w:r>
      <w:r w:rsidR="00AC05BA">
        <w:t>?</w:t>
      </w:r>
    </w:p>
    <w:p w14:paraId="5B80015F" w14:textId="2071643F" w:rsidR="002D049F" w:rsidRDefault="002D049F" w:rsidP="002D049F">
      <w:r w:rsidRPr="00401912">
        <w:t>[Een beschrijving van de punten waarop controles zijn uitgevoerd</w:t>
      </w:r>
      <w:r w:rsidR="00C304BC">
        <w:t>.</w:t>
      </w:r>
      <w:r w:rsidRPr="00401912">
        <w:t>]</w:t>
      </w:r>
    </w:p>
    <w:p w14:paraId="291C3ABB" w14:textId="77777777" w:rsidR="00D12DFB" w:rsidRDefault="00D12DFB" w:rsidP="002D049F"/>
    <w:p w14:paraId="1B6CAE76" w14:textId="45FD7FCA" w:rsidR="00D12DFB" w:rsidRDefault="00D12DFB" w:rsidP="00980B9A">
      <w:pPr>
        <w:pStyle w:val="ListParagraph"/>
        <w:numPr>
          <w:ilvl w:val="0"/>
          <w:numId w:val="46"/>
        </w:numPr>
      </w:pPr>
      <w:r>
        <w:t>Firewall stond uit</w:t>
      </w:r>
    </w:p>
    <w:p w14:paraId="7916A782" w14:textId="54BAC036" w:rsidR="00C304BC" w:rsidRDefault="00D12DFB" w:rsidP="00980B9A">
      <w:pPr>
        <w:pStyle w:val="ListParagraph"/>
        <w:numPr>
          <w:ilvl w:val="0"/>
          <w:numId w:val="46"/>
        </w:numPr>
      </w:pPr>
      <w:proofErr w:type="spellStart"/>
      <w:r>
        <w:t>MySQL</w:t>
      </w:r>
      <w:proofErr w:type="spellEnd"/>
      <w:r>
        <w:t xml:space="preserve"> password = root</w:t>
      </w:r>
    </w:p>
    <w:p w14:paraId="0483E668" w14:textId="1CABC4F8" w:rsidR="00C07B53" w:rsidRDefault="00A15DC5" w:rsidP="00980B9A">
      <w:pPr>
        <w:pStyle w:val="ListParagraph"/>
        <w:numPr>
          <w:ilvl w:val="0"/>
          <w:numId w:val="46"/>
        </w:numPr>
      </w:pPr>
      <w:r>
        <w:t>De Antivirus stond uit</w:t>
      </w:r>
    </w:p>
    <w:p w14:paraId="3E637A89" w14:textId="3C8B9F7C" w:rsidR="00A15DC5" w:rsidRDefault="00A15DC5" w:rsidP="00980B9A">
      <w:pPr>
        <w:pStyle w:val="ListParagraph"/>
        <w:numPr>
          <w:ilvl w:val="0"/>
          <w:numId w:val="46"/>
        </w:numPr>
      </w:pPr>
      <w:proofErr w:type="spellStart"/>
      <w:r>
        <w:t>UltraVNC</w:t>
      </w:r>
      <w:proofErr w:type="spellEnd"/>
      <w:r>
        <w:t xml:space="preserve"> stond erop</w:t>
      </w:r>
    </w:p>
    <w:p w14:paraId="2BD62491" w14:textId="77777777" w:rsidR="00C07B53" w:rsidRPr="00401912" w:rsidRDefault="00C07B53" w:rsidP="002D049F"/>
    <w:p w14:paraId="65400373" w14:textId="77777777" w:rsidR="002D049F" w:rsidRPr="00401912" w:rsidRDefault="002D049F" w:rsidP="00571473">
      <w:pPr>
        <w:pStyle w:val="Heading3"/>
        <w:tabs>
          <w:tab w:val="left" w:pos="3491"/>
        </w:tabs>
      </w:pPr>
      <w:r w:rsidRPr="00401912">
        <w:t>Gevonden zwakheden</w:t>
      </w:r>
    </w:p>
    <w:p w14:paraId="31818551" w14:textId="2627CB4C" w:rsidR="002D049F" w:rsidRPr="00401912" w:rsidRDefault="002D049F" w:rsidP="002D049F">
      <w:r w:rsidRPr="00401912">
        <w:t>[Beschrijf de zwakheden met hun risiconiveau die mogelijk hebben bijgedragen tot het incident</w:t>
      </w:r>
      <w:r w:rsidR="0047375C">
        <w:t xml:space="preserve">. </w:t>
      </w:r>
      <w:r w:rsidRPr="00401912">
        <w:t xml:space="preserve"> </w:t>
      </w:r>
      <w:r w:rsidR="0047375C">
        <w:t>G</w:t>
      </w:r>
      <w:r w:rsidR="0047375C" w:rsidRPr="00401912">
        <w:t xml:space="preserve">ebruik </w:t>
      </w:r>
      <w:r w:rsidRPr="00401912">
        <w:t>eventueel de matrix om dit overzichtelijk te rapporteren</w:t>
      </w:r>
      <w:r w:rsidR="0047375C">
        <w:t>.</w:t>
      </w:r>
      <w:r w:rsidRPr="00401912">
        <w:t>]</w:t>
      </w:r>
    </w:p>
    <w:p w14:paraId="26FA656D" w14:textId="77777777" w:rsidR="002D049F" w:rsidRPr="00401912" w:rsidRDefault="002D049F" w:rsidP="002D049F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5"/>
        <w:gridCol w:w="2655"/>
        <w:gridCol w:w="2813"/>
        <w:gridCol w:w="2742"/>
        <w:gridCol w:w="257"/>
      </w:tblGrid>
      <w:tr w:rsidR="002D049F" w:rsidRPr="00401912" w14:paraId="31EA18FC" w14:textId="77777777" w:rsidTr="002F11DB">
        <w:tc>
          <w:tcPr>
            <w:tcW w:w="328" w:type="pct"/>
            <w:vMerge w:val="restart"/>
            <w:textDirection w:val="btLr"/>
          </w:tcPr>
          <w:p w14:paraId="5594BFC1" w14:textId="77777777" w:rsidR="002D049F" w:rsidRPr="00401912" w:rsidRDefault="002D049F" w:rsidP="005408FB">
            <w:pPr>
              <w:ind w:left="113" w:right="113"/>
            </w:pPr>
            <w:r w:rsidRPr="00401912">
              <w:t xml:space="preserve">Kans </w:t>
            </w:r>
            <w:r w:rsidRPr="00401912">
              <w:sym w:font="Wingdings" w:char="F0E8"/>
            </w:r>
          </w:p>
        </w:tc>
        <w:tc>
          <w:tcPr>
            <w:tcW w:w="4672" w:type="pct"/>
            <w:gridSpan w:val="4"/>
          </w:tcPr>
          <w:p w14:paraId="468D32FE" w14:textId="77777777" w:rsidR="002D049F" w:rsidRPr="00401912" w:rsidRDefault="002D049F" w:rsidP="005408FB">
            <w:r w:rsidRPr="00401912">
              <w:t>Risicomatrix</w:t>
            </w:r>
          </w:p>
        </w:tc>
      </w:tr>
      <w:tr w:rsidR="002D049F" w:rsidRPr="00401912" w14:paraId="11FAB944" w14:textId="77777777" w:rsidTr="002F11DB">
        <w:tc>
          <w:tcPr>
            <w:tcW w:w="328" w:type="pct"/>
            <w:vMerge/>
          </w:tcPr>
          <w:p w14:paraId="7CCD45CC" w14:textId="77777777" w:rsidR="002D049F" w:rsidRPr="00401912" w:rsidRDefault="002D049F" w:rsidP="005408FB"/>
        </w:tc>
        <w:tc>
          <w:tcPr>
            <w:tcW w:w="1465" w:type="pct"/>
            <w:shd w:val="clear" w:color="auto" w:fill="FFFF00"/>
          </w:tcPr>
          <w:p w14:paraId="69FBA389" w14:textId="77777777" w:rsidR="002D049F" w:rsidRPr="00401912" w:rsidRDefault="002D049F" w:rsidP="005408FB"/>
        </w:tc>
        <w:tc>
          <w:tcPr>
            <w:tcW w:w="1552" w:type="pct"/>
            <w:shd w:val="clear" w:color="auto" w:fill="FFC000"/>
          </w:tcPr>
          <w:p w14:paraId="75BDA57E" w14:textId="099402D6" w:rsidR="002D049F" w:rsidRPr="00401912" w:rsidRDefault="00C864E6" w:rsidP="005408FB">
            <w:r>
              <w:t>B</w:t>
            </w:r>
          </w:p>
        </w:tc>
        <w:tc>
          <w:tcPr>
            <w:tcW w:w="1513" w:type="pct"/>
            <w:shd w:val="clear" w:color="auto" w:fill="FF0000"/>
          </w:tcPr>
          <w:p w14:paraId="0782D41A" w14:textId="5B1EBD4D" w:rsidR="002D049F" w:rsidRPr="00401912" w:rsidRDefault="00AC17E3" w:rsidP="005408FB">
            <w:r>
              <w:t>D</w:t>
            </w:r>
          </w:p>
        </w:tc>
        <w:tc>
          <w:tcPr>
            <w:tcW w:w="142" w:type="pct"/>
          </w:tcPr>
          <w:p w14:paraId="410FB0B4" w14:textId="77777777" w:rsidR="002D049F" w:rsidRPr="00401912" w:rsidRDefault="002D049F" w:rsidP="005408FB"/>
        </w:tc>
      </w:tr>
      <w:tr w:rsidR="002D049F" w:rsidRPr="00401912" w14:paraId="2BCF3477" w14:textId="77777777" w:rsidTr="002F11DB">
        <w:tc>
          <w:tcPr>
            <w:tcW w:w="328" w:type="pct"/>
            <w:vMerge/>
          </w:tcPr>
          <w:p w14:paraId="5AA2314E" w14:textId="77777777" w:rsidR="002D049F" w:rsidRPr="00401912" w:rsidRDefault="002D049F" w:rsidP="005408FB"/>
        </w:tc>
        <w:tc>
          <w:tcPr>
            <w:tcW w:w="1465" w:type="pct"/>
            <w:shd w:val="clear" w:color="auto" w:fill="92D050"/>
          </w:tcPr>
          <w:p w14:paraId="1B4A61BE" w14:textId="77777777" w:rsidR="002D049F" w:rsidRPr="00401912" w:rsidRDefault="002D049F" w:rsidP="005408FB"/>
        </w:tc>
        <w:tc>
          <w:tcPr>
            <w:tcW w:w="1552" w:type="pct"/>
            <w:shd w:val="clear" w:color="auto" w:fill="FFFF00"/>
          </w:tcPr>
          <w:p w14:paraId="0F9478CA" w14:textId="0CA96F47" w:rsidR="002D049F" w:rsidRPr="00401912" w:rsidRDefault="00AC17E3" w:rsidP="005408FB">
            <w:r>
              <w:t>A</w:t>
            </w:r>
          </w:p>
        </w:tc>
        <w:tc>
          <w:tcPr>
            <w:tcW w:w="1513" w:type="pct"/>
            <w:shd w:val="clear" w:color="auto" w:fill="FFC000"/>
          </w:tcPr>
          <w:p w14:paraId="4DEA8ACA" w14:textId="6B630A73" w:rsidR="002D049F" w:rsidRPr="00401912" w:rsidRDefault="00AC17E3" w:rsidP="005408FB">
            <w:r>
              <w:t>C</w:t>
            </w:r>
          </w:p>
        </w:tc>
        <w:tc>
          <w:tcPr>
            <w:tcW w:w="142" w:type="pct"/>
          </w:tcPr>
          <w:p w14:paraId="39DB4412" w14:textId="77777777" w:rsidR="002D049F" w:rsidRPr="00401912" w:rsidRDefault="002D049F" w:rsidP="005408FB"/>
        </w:tc>
      </w:tr>
      <w:tr w:rsidR="002D049F" w:rsidRPr="00401912" w14:paraId="23E0C93D" w14:textId="77777777" w:rsidTr="002F11DB">
        <w:tc>
          <w:tcPr>
            <w:tcW w:w="328" w:type="pct"/>
            <w:vMerge/>
          </w:tcPr>
          <w:p w14:paraId="471C8F79" w14:textId="77777777" w:rsidR="002D049F" w:rsidRPr="00401912" w:rsidRDefault="002D049F" w:rsidP="005408FB"/>
        </w:tc>
        <w:tc>
          <w:tcPr>
            <w:tcW w:w="1465" w:type="pct"/>
            <w:shd w:val="clear" w:color="auto" w:fill="92D050"/>
          </w:tcPr>
          <w:p w14:paraId="2DB8F16C" w14:textId="77777777" w:rsidR="002D049F" w:rsidRPr="00401912" w:rsidRDefault="002D049F" w:rsidP="005408FB"/>
        </w:tc>
        <w:tc>
          <w:tcPr>
            <w:tcW w:w="1552" w:type="pct"/>
            <w:shd w:val="clear" w:color="auto" w:fill="92D050"/>
          </w:tcPr>
          <w:p w14:paraId="2B127542" w14:textId="77777777" w:rsidR="002D049F" w:rsidRPr="00401912" w:rsidRDefault="002D049F" w:rsidP="005408FB"/>
        </w:tc>
        <w:tc>
          <w:tcPr>
            <w:tcW w:w="1513" w:type="pct"/>
            <w:shd w:val="clear" w:color="auto" w:fill="FFFF00"/>
          </w:tcPr>
          <w:p w14:paraId="7E292137" w14:textId="50F53E47" w:rsidR="002D049F" w:rsidRPr="00401912" w:rsidRDefault="002D049F" w:rsidP="005408FB"/>
        </w:tc>
        <w:tc>
          <w:tcPr>
            <w:tcW w:w="142" w:type="pct"/>
          </w:tcPr>
          <w:p w14:paraId="0AEC3CAF" w14:textId="77777777" w:rsidR="002D049F" w:rsidRPr="00401912" w:rsidRDefault="002D049F" w:rsidP="005408FB"/>
        </w:tc>
      </w:tr>
      <w:tr w:rsidR="002D049F" w:rsidRPr="00401912" w14:paraId="043DACA8" w14:textId="77777777" w:rsidTr="002F11DB">
        <w:tc>
          <w:tcPr>
            <w:tcW w:w="328" w:type="pct"/>
            <w:vMerge/>
          </w:tcPr>
          <w:p w14:paraId="0194DD77" w14:textId="77777777" w:rsidR="002D049F" w:rsidRPr="00401912" w:rsidRDefault="002D049F" w:rsidP="005408FB"/>
        </w:tc>
        <w:tc>
          <w:tcPr>
            <w:tcW w:w="4672" w:type="pct"/>
            <w:gridSpan w:val="4"/>
          </w:tcPr>
          <w:p w14:paraId="4700C977" w14:textId="77777777" w:rsidR="002D049F" w:rsidRPr="00401912" w:rsidRDefault="002D049F" w:rsidP="005408FB">
            <w:r w:rsidRPr="00401912">
              <w:t xml:space="preserve">Impact </w:t>
            </w:r>
            <w:r w:rsidRPr="00401912">
              <w:sym w:font="Wingdings" w:char="F0E8"/>
            </w:r>
          </w:p>
        </w:tc>
      </w:tr>
    </w:tbl>
    <w:p w14:paraId="1974D60A" w14:textId="77777777" w:rsidR="002D049F" w:rsidRPr="00401912" w:rsidRDefault="002D049F" w:rsidP="002F11DB"/>
    <w:p w14:paraId="55A0A8A8" w14:textId="645B2517" w:rsidR="002D049F" w:rsidRPr="00401912" w:rsidRDefault="002D049F" w:rsidP="00571473">
      <w:pPr>
        <w:pStyle w:val="Heading3"/>
        <w:tabs>
          <w:tab w:val="left" w:pos="3491"/>
        </w:tabs>
      </w:pPr>
      <w:r w:rsidRPr="00401912">
        <w:t>Beschrijving gevonden bewijzen van eventueel misbruik</w:t>
      </w:r>
    </w:p>
    <w:p w14:paraId="306B8029" w14:textId="47479705" w:rsidR="002D049F" w:rsidRDefault="002D049F" w:rsidP="002D049F">
      <w:r w:rsidRPr="00401912">
        <w:t xml:space="preserve">[Beschrijf welk </w:t>
      </w:r>
      <w:r w:rsidRPr="00401912">
        <w:rPr>
          <w:i/>
          <w:iCs/>
        </w:rPr>
        <w:t>soort</w:t>
      </w:r>
      <w:r w:rsidRPr="00401912">
        <w:t xml:space="preserve"> bewijzen zijn gevonden</w:t>
      </w:r>
      <w:r w:rsidR="0048170C">
        <w:t>.</w:t>
      </w:r>
      <w:r w:rsidRPr="00401912">
        <w:t>]</w:t>
      </w:r>
    </w:p>
    <w:p w14:paraId="0F032D74" w14:textId="166D8E0B" w:rsidR="00320BE2" w:rsidRDefault="00320BE2" w:rsidP="002D049F">
      <w:r>
        <w:t>De details van dit bewijs zijn dat alle COLUMNS van ‘apotheek’ zijn bekeken op 2022-06-07 om ongeveer 4 uur in de middag.</w:t>
      </w:r>
    </w:p>
    <w:p w14:paraId="16F60B91" w14:textId="77777777" w:rsidR="0048170C" w:rsidRPr="00401912" w:rsidRDefault="0048170C" w:rsidP="002D049F"/>
    <w:p w14:paraId="5AF91FC5" w14:textId="78A4EB80" w:rsidR="002D049F" w:rsidRPr="00401912" w:rsidRDefault="002D049F" w:rsidP="00571473">
      <w:pPr>
        <w:pStyle w:val="Heading3"/>
        <w:tabs>
          <w:tab w:val="left" w:pos="3491"/>
        </w:tabs>
      </w:pPr>
      <w:r w:rsidRPr="00401912">
        <w:t>Inhoud van gevonden bewijzen</w:t>
      </w:r>
    </w:p>
    <w:p w14:paraId="69EB84EF" w14:textId="706D5911" w:rsidR="002D049F" w:rsidRDefault="002D049F" w:rsidP="002D049F">
      <w:r w:rsidRPr="00401912">
        <w:t>[Beschrijf de relevante details van de bewijzen</w:t>
      </w:r>
      <w:r w:rsidR="0048170C">
        <w:t>.</w:t>
      </w:r>
      <w:r w:rsidRPr="00401912">
        <w:t>]</w:t>
      </w:r>
    </w:p>
    <w:p w14:paraId="3FE59499" w14:textId="77777777" w:rsidR="0048170C" w:rsidRDefault="0048170C" w:rsidP="002D049F"/>
    <w:p w14:paraId="3F1B152F" w14:textId="06F9CB3D" w:rsidR="003F26A4" w:rsidRDefault="003F26A4" w:rsidP="002D049F">
      <w:r>
        <w:rPr>
          <w:noProof/>
        </w:rPr>
        <w:drawing>
          <wp:inline distT="0" distB="0" distL="0" distR="0" wp14:anchorId="37F69211" wp14:editId="130EDEDE">
            <wp:extent cx="5760720" cy="1733550"/>
            <wp:effectExtent l="0" t="0" r="0" b="0"/>
            <wp:docPr id="797424987" name="Afbeelding 1" descr="Afbeelding met tekst, Lettertype, nummer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424987" name="Afbeelding 1" descr="Afbeelding met tekst, Lettertype, nummer, lijn&#10;&#10;Automatisch gegenereerde beschrijv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7FC0E" w14:textId="14746407" w:rsidR="003F26A4" w:rsidRDefault="003F26A4" w:rsidP="002D049F">
      <w:r>
        <w:t xml:space="preserve">Acces </w:t>
      </w:r>
      <w:proofErr w:type="spellStart"/>
      <w:r>
        <w:t>denied</w:t>
      </w:r>
      <w:proofErr w:type="spellEnd"/>
      <w:r w:rsidR="00D57FC8">
        <w:t>, en daarna is iemand in de database gekomen.</w:t>
      </w:r>
    </w:p>
    <w:p w14:paraId="15499865" w14:textId="77777777" w:rsidR="00D57FC8" w:rsidRPr="00401912" w:rsidRDefault="00D57FC8" w:rsidP="002D049F"/>
    <w:p w14:paraId="60E63026" w14:textId="77777777" w:rsidR="002D049F" w:rsidRPr="00401912" w:rsidRDefault="002D049F" w:rsidP="00571473">
      <w:pPr>
        <w:pStyle w:val="Heading3"/>
        <w:tabs>
          <w:tab w:val="left" w:pos="3491"/>
        </w:tabs>
      </w:pPr>
      <w:r w:rsidRPr="00401912">
        <w:t>Bericht mogelijk datalek</w:t>
      </w:r>
    </w:p>
    <w:p w14:paraId="0B2512C9" w14:textId="3163AE5E" w:rsidR="002D049F" w:rsidRDefault="002D049F" w:rsidP="002D049F">
      <w:r w:rsidRPr="00401912">
        <w:t>[Geef aan of en waarom er eventueel een melding gedaan moet worden bij het meldloket datalekken. Benoem hierbij welke gegevens mogelijk zijn gelekt en hoeveel personen hiervan mogelijk slachtoffer zijn</w:t>
      </w:r>
      <w:r w:rsidR="009C25F0">
        <w:t>.</w:t>
      </w:r>
      <w:r w:rsidRPr="00401912">
        <w:t>]</w:t>
      </w:r>
    </w:p>
    <w:p w14:paraId="18BEE199" w14:textId="77777777" w:rsidR="00C32BC3" w:rsidRDefault="00C32BC3" w:rsidP="002D049F"/>
    <w:p w14:paraId="79219FC8" w14:textId="496A7DC6" w:rsidR="00C32BC3" w:rsidRDefault="00C32BC3" w:rsidP="002D049F">
      <w:r>
        <w:t xml:space="preserve">Het is van belang om een datalek melding te doen aangezien er gegevens zijn ingezien van patiënten, medicijnen en gasten. Ook </w:t>
      </w:r>
      <w:proofErr w:type="gramStart"/>
      <w:r>
        <w:t>de medicijngebruik</w:t>
      </w:r>
      <w:proofErr w:type="gramEnd"/>
      <w:r>
        <w:t xml:space="preserve"> is in kunnen zien door de inbreker.</w:t>
      </w:r>
    </w:p>
    <w:p w14:paraId="7A50061D" w14:textId="77777777" w:rsidR="00337E87" w:rsidRDefault="00337E87" w:rsidP="002D049F"/>
    <w:p w14:paraId="1C91DDEC" w14:textId="62F8570D" w:rsidR="00337E87" w:rsidRPr="00401912" w:rsidRDefault="00337E87" w:rsidP="002D049F">
      <w:r>
        <w:t xml:space="preserve">Rudi, die eerder in dit document staat, heeft mee kunnen kijken met </w:t>
      </w:r>
      <w:proofErr w:type="spellStart"/>
      <w:r>
        <w:t>UltraVNC</w:t>
      </w:r>
      <w:proofErr w:type="spellEnd"/>
      <w:r>
        <w:t xml:space="preserve"> op de server.</w:t>
      </w:r>
    </w:p>
    <w:p w14:paraId="6972BFE1" w14:textId="77777777" w:rsidR="002D049F" w:rsidRPr="00401912" w:rsidRDefault="002D049F" w:rsidP="002F11DB"/>
    <w:p w14:paraId="07B55E0E" w14:textId="77777777" w:rsidR="002D049F" w:rsidRPr="00401912" w:rsidRDefault="002D049F" w:rsidP="002D049F">
      <w:pPr>
        <w:pStyle w:val="Heading2"/>
      </w:pPr>
      <w:r w:rsidRPr="00401912">
        <w:t>Conclusie</w:t>
      </w:r>
    </w:p>
    <w:p w14:paraId="26A65BC4" w14:textId="5FAEF4CE" w:rsidR="002D049F" w:rsidRPr="00401912" w:rsidRDefault="002D049F" w:rsidP="002D049F">
      <w:r w:rsidRPr="00401912">
        <w:t>[Beschrijf jouw conclusies. Neem ook een matrix met kans</w:t>
      </w:r>
      <w:r w:rsidR="009C25F0">
        <w:t xml:space="preserve"> en </w:t>
      </w:r>
      <w:r w:rsidRPr="00401912">
        <w:t>impact op van de gevonden zwakheden</w:t>
      </w:r>
      <w:r w:rsidR="009C25F0">
        <w:t>.</w:t>
      </w:r>
      <w:r w:rsidRPr="00401912">
        <w:t>]</w:t>
      </w:r>
    </w:p>
    <w:p w14:paraId="7F5BBFD1" w14:textId="77777777" w:rsidR="0083526B" w:rsidRDefault="0083526B" w:rsidP="0083526B"/>
    <w:p w14:paraId="4D73BE3F" w14:textId="3EBE9EB3" w:rsidR="0083526B" w:rsidRDefault="00D74BAF" w:rsidP="00D74BAF">
      <w:pPr>
        <w:pStyle w:val="ListParagraph"/>
        <w:numPr>
          <w:ilvl w:val="0"/>
          <w:numId w:val="47"/>
        </w:numPr>
      </w:pPr>
      <w:r>
        <w:t>Remote acces uitzetten</w:t>
      </w:r>
    </w:p>
    <w:p w14:paraId="3A128B95" w14:textId="4CCF9932" w:rsidR="00D74BAF" w:rsidRDefault="00D74BAF" w:rsidP="00D74BAF">
      <w:pPr>
        <w:pStyle w:val="ListParagraph"/>
        <w:numPr>
          <w:ilvl w:val="0"/>
          <w:numId w:val="47"/>
        </w:numPr>
      </w:pPr>
      <w:r>
        <w:t>Antivirus aanzetten</w:t>
      </w:r>
    </w:p>
    <w:p w14:paraId="330FF308" w14:textId="16D26B92" w:rsidR="00D74BAF" w:rsidRDefault="00D74BAF" w:rsidP="00D74BAF">
      <w:pPr>
        <w:pStyle w:val="ListParagraph"/>
        <w:numPr>
          <w:ilvl w:val="0"/>
          <w:numId w:val="47"/>
        </w:numPr>
      </w:pPr>
      <w:r>
        <w:t>Firewall terug inschakelen</w:t>
      </w:r>
    </w:p>
    <w:p w14:paraId="34B1C009" w14:textId="40FA4D91" w:rsidR="00D74BAF" w:rsidRDefault="00D74BAF" w:rsidP="00D74BAF">
      <w:pPr>
        <w:pStyle w:val="ListParagraph"/>
        <w:numPr>
          <w:ilvl w:val="0"/>
          <w:numId w:val="47"/>
        </w:numPr>
      </w:pPr>
      <w:r>
        <w:t>Root wachtwoord aanpassen</w:t>
      </w:r>
    </w:p>
    <w:p w14:paraId="4597AA6D" w14:textId="77777777" w:rsidR="0083526B" w:rsidRPr="00401912" w:rsidRDefault="0083526B" w:rsidP="0083526B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5"/>
        <w:gridCol w:w="2655"/>
        <w:gridCol w:w="2813"/>
        <w:gridCol w:w="2742"/>
        <w:gridCol w:w="257"/>
      </w:tblGrid>
      <w:tr w:rsidR="0083526B" w:rsidRPr="00401912" w14:paraId="5366A3AA" w14:textId="77777777" w:rsidTr="006C55E0">
        <w:tc>
          <w:tcPr>
            <w:tcW w:w="328" w:type="pct"/>
            <w:vMerge w:val="restart"/>
            <w:textDirection w:val="btLr"/>
          </w:tcPr>
          <w:p w14:paraId="7DDAADA2" w14:textId="77777777" w:rsidR="0083526B" w:rsidRPr="00401912" w:rsidRDefault="0083526B" w:rsidP="006C55E0">
            <w:pPr>
              <w:ind w:left="113" w:right="113"/>
            </w:pPr>
            <w:r w:rsidRPr="00401912">
              <w:t xml:space="preserve">Kans </w:t>
            </w:r>
            <w:r w:rsidRPr="00401912">
              <w:sym w:font="Wingdings" w:char="F0E8"/>
            </w:r>
          </w:p>
        </w:tc>
        <w:tc>
          <w:tcPr>
            <w:tcW w:w="4672" w:type="pct"/>
            <w:gridSpan w:val="4"/>
          </w:tcPr>
          <w:p w14:paraId="494411AB" w14:textId="577222DF" w:rsidR="0083526B" w:rsidRPr="00D74BAF" w:rsidRDefault="0083526B" w:rsidP="006C55E0">
            <w:pPr>
              <w:rPr>
                <w:b/>
                <w:bCs/>
                <w:i/>
                <w:iCs/>
              </w:rPr>
            </w:pPr>
            <w:r w:rsidRPr="00D74BAF">
              <w:rPr>
                <w:b/>
                <w:bCs/>
                <w:i/>
                <w:iCs/>
              </w:rPr>
              <w:t>Risicomatri</w:t>
            </w:r>
            <w:r w:rsidR="00D74BAF" w:rsidRPr="00D74BAF">
              <w:rPr>
                <w:b/>
                <w:bCs/>
                <w:i/>
                <w:iCs/>
              </w:rPr>
              <w:t>x van de Conclusie</w:t>
            </w:r>
          </w:p>
        </w:tc>
      </w:tr>
      <w:tr w:rsidR="0083526B" w:rsidRPr="00401912" w14:paraId="56BE2F79" w14:textId="77777777" w:rsidTr="006C55E0">
        <w:tc>
          <w:tcPr>
            <w:tcW w:w="328" w:type="pct"/>
            <w:vMerge/>
          </w:tcPr>
          <w:p w14:paraId="23A182BB" w14:textId="77777777" w:rsidR="0083526B" w:rsidRPr="00401912" w:rsidRDefault="0083526B" w:rsidP="006C55E0"/>
        </w:tc>
        <w:tc>
          <w:tcPr>
            <w:tcW w:w="1465" w:type="pct"/>
            <w:shd w:val="clear" w:color="auto" w:fill="FFFF00"/>
          </w:tcPr>
          <w:p w14:paraId="06210ED6" w14:textId="77777777" w:rsidR="0083526B" w:rsidRPr="00401912" w:rsidRDefault="0083526B" w:rsidP="006C55E0"/>
        </w:tc>
        <w:tc>
          <w:tcPr>
            <w:tcW w:w="1552" w:type="pct"/>
            <w:shd w:val="clear" w:color="auto" w:fill="FFC000"/>
          </w:tcPr>
          <w:p w14:paraId="3D42E57C" w14:textId="5166E11B" w:rsidR="0083526B" w:rsidRPr="00401912" w:rsidRDefault="00A37E44" w:rsidP="006C55E0">
            <w:r>
              <w:t>D</w:t>
            </w:r>
          </w:p>
        </w:tc>
        <w:tc>
          <w:tcPr>
            <w:tcW w:w="1513" w:type="pct"/>
            <w:shd w:val="clear" w:color="auto" w:fill="FF0000"/>
          </w:tcPr>
          <w:p w14:paraId="4A6A934C" w14:textId="43F507BF" w:rsidR="0083526B" w:rsidRPr="00401912" w:rsidRDefault="002826BC" w:rsidP="006C55E0">
            <w:r>
              <w:t>A</w:t>
            </w:r>
          </w:p>
        </w:tc>
        <w:tc>
          <w:tcPr>
            <w:tcW w:w="142" w:type="pct"/>
          </w:tcPr>
          <w:p w14:paraId="75A1AEDC" w14:textId="77777777" w:rsidR="0083526B" w:rsidRPr="00401912" w:rsidRDefault="0083526B" w:rsidP="006C55E0"/>
        </w:tc>
      </w:tr>
      <w:tr w:rsidR="0083526B" w:rsidRPr="00401912" w14:paraId="105B4F0F" w14:textId="77777777" w:rsidTr="006C55E0">
        <w:tc>
          <w:tcPr>
            <w:tcW w:w="328" w:type="pct"/>
            <w:vMerge/>
          </w:tcPr>
          <w:p w14:paraId="5930110B" w14:textId="77777777" w:rsidR="0083526B" w:rsidRPr="00401912" w:rsidRDefault="0083526B" w:rsidP="006C55E0"/>
        </w:tc>
        <w:tc>
          <w:tcPr>
            <w:tcW w:w="1465" w:type="pct"/>
            <w:shd w:val="clear" w:color="auto" w:fill="92D050"/>
          </w:tcPr>
          <w:p w14:paraId="240AB5E7" w14:textId="77777777" w:rsidR="0083526B" w:rsidRPr="00401912" w:rsidRDefault="0083526B" w:rsidP="006C55E0"/>
        </w:tc>
        <w:tc>
          <w:tcPr>
            <w:tcW w:w="1552" w:type="pct"/>
            <w:shd w:val="clear" w:color="auto" w:fill="FFFF00"/>
          </w:tcPr>
          <w:p w14:paraId="49F12FC4" w14:textId="76143F3B" w:rsidR="0083526B" w:rsidRPr="00401912" w:rsidRDefault="0083526B" w:rsidP="006C55E0"/>
        </w:tc>
        <w:tc>
          <w:tcPr>
            <w:tcW w:w="1513" w:type="pct"/>
            <w:shd w:val="clear" w:color="auto" w:fill="FFC000"/>
          </w:tcPr>
          <w:p w14:paraId="44C24BAB" w14:textId="37DD629A" w:rsidR="0083526B" w:rsidRPr="00401912" w:rsidRDefault="00293213" w:rsidP="006C55E0">
            <w:r>
              <w:t>B</w:t>
            </w:r>
          </w:p>
        </w:tc>
        <w:tc>
          <w:tcPr>
            <w:tcW w:w="142" w:type="pct"/>
          </w:tcPr>
          <w:p w14:paraId="6CDDB450" w14:textId="77777777" w:rsidR="0083526B" w:rsidRPr="00401912" w:rsidRDefault="0083526B" w:rsidP="006C55E0"/>
        </w:tc>
      </w:tr>
      <w:tr w:rsidR="0083526B" w:rsidRPr="00401912" w14:paraId="6768625A" w14:textId="77777777" w:rsidTr="006C55E0">
        <w:tc>
          <w:tcPr>
            <w:tcW w:w="328" w:type="pct"/>
            <w:vMerge/>
          </w:tcPr>
          <w:p w14:paraId="19F4BECE" w14:textId="77777777" w:rsidR="0083526B" w:rsidRPr="00401912" w:rsidRDefault="0083526B" w:rsidP="006C55E0"/>
        </w:tc>
        <w:tc>
          <w:tcPr>
            <w:tcW w:w="1465" w:type="pct"/>
            <w:shd w:val="clear" w:color="auto" w:fill="92D050"/>
          </w:tcPr>
          <w:p w14:paraId="5D489BD5" w14:textId="77777777" w:rsidR="0083526B" w:rsidRPr="00401912" w:rsidRDefault="0083526B" w:rsidP="006C55E0"/>
        </w:tc>
        <w:tc>
          <w:tcPr>
            <w:tcW w:w="1552" w:type="pct"/>
            <w:shd w:val="clear" w:color="auto" w:fill="92D050"/>
          </w:tcPr>
          <w:p w14:paraId="458F20A8" w14:textId="77777777" w:rsidR="0083526B" w:rsidRPr="00401912" w:rsidRDefault="0083526B" w:rsidP="006C55E0"/>
        </w:tc>
        <w:tc>
          <w:tcPr>
            <w:tcW w:w="1513" w:type="pct"/>
            <w:shd w:val="clear" w:color="auto" w:fill="FFFF00"/>
          </w:tcPr>
          <w:p w14:paraId="1EE4A48D" w14:textId="5596ACF8" w:rsidR="0083526B" w:rsidRPr="00401912" w:rsidRDefault="00293213" w:rsidP="006C55E0">
            <w:r>
              <w:t>C</w:t>
            </w:r>
          </w:p>
        </w:tc>
        <w:tc>
          <w:tcPr>
            <w:tcW w:w="142" w:type="pct"/>
          </w:tcPr>
          <w:p w14:paraId="44896EB1" w14:textId="77777777" w:rsidR="0083526B" w:rsidRPr="00401912" w:rsidRDefault="0083526B" w:rsidP="006C55E0"/>
        </w:tc>
      </w:tr>
      <w:tr w:rsidR="0083526B" w:rsidRPr="00401912" w14:paraId="27C61B5B" w14:textId="77777777" w:rsidTr="006C55E0">
        <w:tc>
          <w:tcPr>
            <w:tcW w:w="328" w:type="pct"/>
            <w:vMerge/>
          </w:tcPr>
          <w:p w14:paraId="2A91FFAC" w14:textId="77777777" w:rsidR="0083526B" w:rsidRPr="00401912" w:rsidRDefault="0083526B" w:rsidP="006C55E0"/>
        </w:tc>
        <w:tc>
          <w:tcPr>
            <w:tcW w:w="4672" w:type="pct"/>
            <w:gridSpan w:val="4"/>
          </w:tcPr>
          <w:p w14:paraId="3E0A2F51" w14:textId="77777777" w:rsidR="0083526B" w:rsidRPr="00401912" w:rsidRDefault="0083526B" w:rsidP="006C55E0">
            <w:r w:rsidRPr="00401912">
              <w:t xml:space="preserve">Impact </w:t>
            </w:r>
            <w:r w:rsidRPr="00401912">
              <w:sym w:font="Wingdings" w:char="F0E8"/>
            </w:r>
          </w:p>
        </w:tc>
      </w:tr>
    </w:tbl>
    <w:p w14:paraId="1CE7B690" w14:textId="77777777" w:rsidR="00A37E44" w:rsidRPr="00401912" w:rsidRDefault="00A37E44" w:rsidP="002D049F"/>
    <w:p w14:paraId="6D943C0E" w14:textId="77777777" w:rsidR="002D049F" w:rsidRPr="00401912" w:rsidRDefault="002D049F" w:rsidP="002D049F">
      <w:pPr>
        <w:pStyle w:val="Heading2"/>
      </w:pPr>
      <w:r w:rsidRPr="00401912">
        <w:t>Advies</w:t>
      </w:r>
    </w:p>
    <w:p w14:paraId="5C00BC7D" w14:textId="55F27507" w:rsidR="009C25F0" w:rsidRDefault="002D049F" w:rsidP="002D049F">
      <w:r w:rsidRPr="00401912">
        <w:t>[Geef adviezen op basis van jouw conclusies om tot een betere balans van werkbaarheid en veiligheid te komen voor de organisatie</w:t>
      </w:r>
      <w:r w:rsidR="009C25F0">
        <w:t>.</w:t>
      </w:r>
      <w:r w:rsidRPr="00401912">
        <w:t>]</w:t>
      </w:r>
    </w:p>
    <w:p w14:paraId="1CED2B9B" w14:textId="77777777" w:rsidR="00A37E44" w:rsidRDefault="00A37E44" w:rsidP="002D049F"/>
    <w:p w14:paraId="0C37960B" w14:textId="77777777" w:rsidR="00320BE2" w:rsidRDefault="00320BE2" w:rsidP="00320BE2">
      <w:r>
        <w:t xml:space="preserve">Mijn advies is dat het standaardwachtwoord van ‘root’ wordt veranderd naar een wachtwoord die niet standaard is. Dit is zodat niet zomaar iedereen in de root kan komen van de </w:t>
      </w:r>
      <w:proofErr w:type="spellStart"/>
      <w:r>
        <w:t>MySQL</w:t>
      </w:r>
      <w:proofErr w:type="spellEnd"/>
      <w:r>
        <w:t xml:space="preserve">-server. </w:t>
      </w:r>
    </w:p>
    <w:p w14:paraId="4B83DAD8" w14:textId="77777777" w:rsidR="00320BE2" w:rsidRDefault="00320BE2" w:rsidP="00320BE2">
      <w:r>
        <w:t>De Firewall en antivirus moeten ook worden aangezet voor meer veiligheid in het netwerk.</w:t>
      </w:r>
    </w:p>
    <w:p w14:paraId="58227BEE" w14:textId="3D4BAA55" w:rsidR="007F6868" w:rsidRDefault="00320BE2" w:rsidP="00320BE2">
      <w:r>
        <w:t xml:space="preserve">De remote accestool moet worden verwijderd zodat er geen ongecontroleerde toegang kan worden verkregen. </w:t>
      </w:r>
    </w:p>
    <w:p w14:paraId="0F72013F" w14:textId="77777777" w:rsidR="00320BE2" w:rsidRPr="00401912" w:rsidRDefault="00320BE2" w:rsidP="00320BE2"/>
    <w:p w14:paraId="0C37CC4B" w14:textId="29E1A125" w:rsidR="002D049F" w:rsidRPr="00401912" w:rsidRDefault="002D049F" w:rsidP="002D049F">
      <w:pPr>
        <w:pStyle w:val="Heading2"/>
      </w:pPr>
      <w:r w:rsidRPr="00401912">
        <w:t>Communicatieadvies</w:t>
      </w:r>
    </w:p>
    <w:p w14:paraId="2F557079" w14:textId="77777777" w:rsidR="002D049F" w:rsidRPr="00401912" w:rsidRDefault="002D049F" w:rsidP="002D049F">
      <w:r w:rsidRPr="00401912">
        <w:t>Wij adviseren de organisatie om volgens de onderstaande communicatiematrix te communiceren.</w:t>
      </w:r>
    </w:p>
    <w:p w14:paraId="7BC8AB58" w14:textId="2786BF52" w:rsidR="002D049F" w:rsidRDefault="002D049F" w:rsidP="002D049F">
      <w:r w:rsidRPr="00401912">
        <w:t>[Kruis aan wie welke informatie moet gaan krijgen</w:t>
      </w:r>
      <w:r w:rsidR="009C25F0">
        <w:t>.</w:t>
      </w:r>
      <w:r w:rsidRPr="00401912">
        <w:t>]</w:t>
      </w:r>
    </w:p>
    <w:p w14:paraId="1F70211F" w14:textId="77777777" w:rsidR="009C25F0" w:rsidRPr="00401912" w:rsidRDefault="009C25F0" w:rsidP="002D049F"/>
    <w:tbl>
      <w:tblPr>
        <w:tblStyle w:val="SPLVeldnamendonkerpaars-1ekolomentotaalrijgroen"/>
        <w:tblW w:w="5000" w:type="pct"/>
        <w:tblLayout w:type="fixed"/>
        <w:tblLook w:val="04A0" w:firstRow="1" w:lastRow="0" w:firstColumn="1" w:lastColumn="0" w:noHBand="0" w:noVBand="1"/>
      </w:tblPr>
      <w:tblGrid>
        <w:gridCol w:w="2105"/>
        <w:gridCol w:w="1391"/>
        <w:gridCol w:w="1319"/>
        <w:gridCol w:w="1276"/>
        <w:gridCol w:w="1579"/>
        <w:gridCol w:w="1392"/>
      </w:tblGrid>
      <w:tr w:rsidR="00320BE2" w:rsidRPr="00401912" w14:paraId="7CE5B96B" w14:textId="77777777" w:rsidTr="0047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text1"/>
              <w:right w:val="single" w:sz="4" w:space="0" w:color="FFFFFF" w:themeColor="text1"/>
            </w:tcBorders>
          </w:tcPr>
          <w:p w14:paraId="2059030E" w14:textId="77777777" w:rsidR="00320BE2" w:rsidRPr="00401912" w:rsidRDefault="00320BE2" w:rsidP="004755B5"/>
        </w:tc>
        <w:tc>
          <w:tcPr>
            <w:tcW w:w="0" w:type="pct"/>
            <w:tcBorders>
              <w:top w:val="single" w:sz="4" w:space="0" w:color="FFFFFF" w:themeColor="background1"/>
              <w:left w:val="single" w:sz="4" w:space="0" w:color="FFFFFF" w:themeColor="text1"/>
              <w:bottom w:val="single" w:sz="4" w:space="0" w:color="FFFFFF" w:themeColor="text1"/>
              <w:right w:val="single" w:sz="4" w:space="0" w:color="FFFFFF" w:themeColor="text1"/>
            </w:tcBorders>
          </w:tcPr>
          <w:p w14:paraId="11D6ED01" w14:textId="77777777" w:rsidR="00320BE2" w:rsidRPr="00401912" w:rsidRDefault="00320BE2" w:rsidP="00475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01912">
              <w:t>Gevonden zwakheden</w:t>
            </w:r>
          </w:p>
        </w:tc>
        <w:tc>
          <w:tcPr>
            <w:tcW w:w="0" w:type="pct"/>
            <w:tcBorders>
              <w:top w:val="single" w:sz="4" w:space="0" w:color="FFFFFF" w:themeColor="background1"/>
              <w:left w:val="single" w:sz="4" w:space="0" w:color="FFFFFF" w:themeColor="text1"/>
              <w:bottom w:val="single" w:sz="4" w:space="0" w:color="FFFFFF" w:themeColor="background1"/>
              <w:right w:val="single" w:sz="4" w:space="0" w:color="FFFFFF" w:themeColor="text1"/>
            </w:tcBorders>
          </w:tcPr>
          <w:p w14:paraId="7D4F0CB0" w14:textId="77777777" w:rsidR="00320BE2" w:rsidRPr="00401912" w:rsidRDefault="00320BE2" w:rsidP="00475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01912">
              <w:t>Beschrijving gevonden bewijzen</w:t>
            </w:r>
          </w:p>
        </w:tc>
        <w:tc>
          <w:tcPr>
            <w:tcW w:w="0" w:type="pct"/>
            <w:tcBorders>
              <w:top w:val="single" w:sz="4" w:space="0" w:color="FFFFFF" w:themeColor="background1"/>
              <w:left w:val="single" w:sz="4" w:space="0" w:color="FFFFFF" w:themeColor="text1"/>
              <w:bottom w:val="single" w:sz="4" w:space="0" w:color="FFFFFF" w:themeColor="background1"/>
              <w:right w:val="single" w:sz="4" w:space="0" w:color="FFFFFF" w:themeColor="text1"/>
            </w:tcBorders>
          </w:tcPr>
          <w:p w14:paraId="5CA6A729" w14:textId="77777777" w:rsidR="00320BE2" w:rsidRPr="00401912" w:rsidRDefault="00320BE2" w:rsidP="00475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01912">
              <w:t>Inhoudelijk gevonden bewijzen</w:t>
            </w:r>
          </w:p>
        </w:tc>
        <w:tc>
          <w:tcPr>
            <w:tcW w:w="0" w:type="pct"/>
            <w:tcBorders>
              <w:top w:val="single" w:sz="4" w:space="0" w:color="FFFFFF" w:themeColor="background1"/>
              <w:left w:val="single" w:sz="4" w:space="0" w:color="FFFFFF" w:themeColor="text1"/>
              <w:bottom w:val="single" w:sz="4" w:space="0" w:color="FFFFFF" w:themeColor="background1"/>
              <w:right w:val="single" w:sz="4" w:space="0" w:color="FFFFFF" w:themeColor="text1"/>
            </w:tcBorders>
          </w:tcPr>
          <w:p w14:paraId="0067A70A" w14:textId="77777777" w:rsidR="00320BE2" w:rsidRPr="00401912" w:rsidRDefault="00320BE2" w:rsidP="00475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01912">
              <w:t>Aangebrachte aanpassingen</w:t>
            </w:r>
          </w:p>
        </w:tc>
        <w:tc>
          <w:tcPr>
            <w:tcW w:w="0" w:type="pct"/>
            <w:tcBorders>
              <w:top w:val="single" w:sz="4" w:space="0" w:color="FFFFFF" w:themeColor="background1"/>
              <w:left w:val="single" w:sz="4" w:space="0" w:color="FFFFFF" w:themeColor="text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7FE7A0" w14:textId="77777777" w:rsidR="00320BE2" w:rsidRPr="00401912" w:rsidRDefault="00320BE2" w:rsidP="00475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01912">
              <w:t>Bericht mogelijk datalek</w:t>
            </w:r>
          </w:p>
        </w:tc>
      </w:tr>
      <w:tr w:rsidR="00320BE2" w:rsidRPr="00401912" w14:paraId="1B1E3C50" w14:textId="77777777" w:rsidTr="00475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4" w:space="0" w:color="FFFFFF" w:themeColor="text1"/>
            </w:tcBorders>
          </w:tcPr>
          <w:p w14:paraId="1407335D" w14:textId="77777777" w:rsidR="00320BE2" w:rsidRPr="00401912" w:rsidRDefault="00320BE2" w:rsidP="004755B5">
            <w:r w:rsidRPr="00401912">
              <w:t>Jouw leidinggevende</w:t>
            </w:r>
          </w:p>
        </w:tc>
        <w:tc>
          <w:tcPr>
            <w:tcW w:w="0" w:type="pct"/>
            <w:tcBorders>
              <w:top w:val="single" w:sz="4" w:space="0" w:color="FFFFFF" w:themeColor="text1"/>
            </w:tcBorders>
          </w:tcPr>
          <w:p w14:paraId="734A2311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0" w:type="pct"/>
            <w:tcBorders>
              <w:top w:val="single" w:sz="4" w:space="0" w:color="FFFFFF" w:themeColor="background1"/>
            </w:tcBorders>
          </w:tcPr>
          <w:p w14:paraId="7E302A6C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0" w:type="pct"/>
            <w:tcBorders>
              <w:top w:val="single" w:sz="4" w:space="0" w:color="FFFFFF" w:themeColor="background1"/>
            </w:tcBorders>
          </w:tcPr>
          <w:p w14:paraId="18D87D21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0" w:type="pct"/>
            <w:tcBorders>
              <w:top w:val="single" w:sz="4" w:space="0" w:color="FFFFFF" w:themeColor="background1"/>
            </w:tcBorders>
          </w:tcPr>
          <w:p w14:paraId="44451342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0" w:type="pct"/>
            <w:tcBorders>
              <w:top w:val="single" w:sz="4" w:space="0" w:color="FFFFFF" w:themeColor="background1"/>
            </w:tcBorders>
          </w:tcPr>
          <w:p w14:paraId="2900B4A1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</w:tr>
      <w:tr w:rsidR="00320BE2" w:rsidRPr="00401912" w14:paraId="2E2D6D96" w14:textId="77777777" w:rsidTr="00475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</w:tcPr>
          <w:p w14:paraId="71FC88E6" w14:textId="77777777" w:rsidR="00320BE2" w:rsidRPr="00401912" w:rsidRDefault="00320BE2" w:rsidP="004755B5">
            <w:proofErr w:type="spellStart"/>
            <w:r w:rsidRPr="00401912">
              <w:t>Securityofficer</w:t>
            </w:r>
            <w:proofErr w:type="spellEnd"/>
            <w:r w:rsidRPr="00401912">
              <w:t xml:space="preserve"> van </w:t>
            </w:r>
            <w:proofErr w:type="spellStart"/>
            <w:r w:rsidRPr="00401912">
              <w:t>AmeRijck</w:t>
            </w:r>
            <w:proofErr w:type="spellEnd"/>
          </w:p>
        </w:tc>
        <w:tc>
          <w:tcPr>
            <w:tcW w:w="767" w:type="pct"/>
          </w:tcPr>
          <w:p w14:paraId="001CD678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728" w:type="pct"/>
          </w:tcPr>
          <w:p w14:paraId="6D5C7742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704" w:type="pct"/>
          </w:tcPr>
          <w:p w14:paraId="0F580BA1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871" w:type="pct"/>
          </w:tcPr>
          <w:p w14:paraId="3FC2C986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768" w:type="pct"/>
          </w:tcPr>
          <w:p w14:paraId="2EB9EFB3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</w:tr>
      <w:tr w:rsidR="00320BE2" w:rsidRPr="00401912" w14:paraId="0E76C546" w14:textId="77777777" w:rsidTr="00475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</w:tcPr>
          <w:p w14:paraId="1FD1D8E1" w14:textId="77777777" w:rsidR="00320BE2" w:rsidRPr="00401912" w:rsidRDefault="00320BE2" w:rsidP="004755B5">
            <w:r w:rsidRPr="00401912">
              <w:t xml:space="preserve">Directie van </w:t>
            </w:r>
            <w:proofErr w:type="spellStart"/>
            <w:r w:rsidRPr="00401912">
              <w:t>AmeRijck</w:t>
            </w:r>
            <w:proofErr w:type="spellEnd"/>
          </w:p>
        </w:tc>
        <w:tc>
          <w:tcPr>
            <w:tcW w:w="767" w:type="pct"/>
          </w:tcPr>
          <w:p w14:paraId="5079EADB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8" w:type="pct"/>
          </w:tcPr>
          <w:p w14:paraId="7033B975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4" w:type="pct"/>
          </w:tcPr>
          <w:p w14:paraId="0B5EBEE9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1" w:type="pct"/>
          </w:tcPr>
          <w:p w14:paraId="4CCE986E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768" w:type="pct"/>
          </w:tcPr>
          <w:p w14:paraId="2CBA9F1C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</w:tr>
      <w:tr w:rsidR="00320BE2" w:rsidRPr="00401912" w14:paraId="18BC1D05" w14:textId="77777777" w:rsidTr="00475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</w:tcPr>
          <w:p w14:paraId="7D7AC892" w14:textId="77777777" w:rsidR="00320BE2" w:rsidRPr="00401912" w:rsidRDefault="00320BE2" w:rsidP="004755B5">
            <w:r w:rsidRPr="00401912">
              <w:t>Lokale media</w:t>
            </w:r>
          </w:p>
        </w:tc>
        <w:tc>
          <w:tcPr>
            <w:tcW w:w="767" w:type="pct"/>
          </w:tcPr>
          <w:p w14:paraId="6A6D8771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728" w:type="pct"/>
          </w:tcPr>
          <w:p w14:paraId="06F1E461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4" w:type="pct"/>
          </w:tcPr>
          <w:p w14:paraId="08D3070D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871" w:type="pct"/>
          </w:tcPr>
          <w:p w14:paraId="22C23ED6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68" w:type="pct"/>
          </w:tcPr>
          <w:p w14:paraId="10F16BAA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</w:tr>
      <w:tr w:rsidR="00320BE2" w:rsidRPr="00401912" w14:paraId="50DB011A" w14:textId="77777777" w:rsidTr="00475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</w:tcPr>
          <w:p w14:paraId="03B20E81" w14:textId="77777777" w:rsidR="00320BE2" w:rsidRPr="00401912" w:rsidRDefault="00320BE2" w:rsidP="004755B5">
            <w:r w:rsidRPr="00401912">
              <w:t>Nationale media</w:t>
            </w:r>
          </w:p>
        </w:tc>
        <w:tc>
          <w:tcPr>
            <w:tcW w:w="767" w:type="pct"/>
          </w:tcPr>
          <w:p w14:paraId="60E31B7D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8" w:type="pct"/>
          </w:tcPr>
          <w:p w14:paraId="03A28632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4" w:type="pct"/>
          </w:tcPr>
          <w:p w14:paraId="0D02E257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1" w:type="pct"/>
          </w:tcPr>
          <w:p w14:paraId="42B1E398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68" w:type="pct"/>
          </w:tcPr>
          <w:p w14:paraId="3D751CB4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</w:tr>
      <w:tr w:rsidR="00320BE2" w:rsidRPr="00401912" w14:paraId="5F8397C9" w14:textId="77777777" w:rsidTr="00475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</w:tcPr>
          <w:p w14:paraId="7CC628DE" w14:textId="77777777" w:rsidR="00320BE2" w:rsidRPr="00401912" w:rsidRDefault="00320BE2" w:rsidP="004755B5">
            <w:r w:rsidRPr="00401912">
              <w:t>Meldloket datalekken</w:t>
            </w:r>
          </w:p>
        </w:tc>
        <w:tc>
          <w:tcPr>
            <w:tcW w:w="767" w:type="pct"/>
          </w:tcPr>
          <w:p w14:paraId="591AD877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28" w:type="pct"/>
          </w:tcPr>
          <w:p w14:paraId="75EF24F8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4" w:type="pct"/>
          </w:tcPr>
          <w:p w14:paraId="726A32D4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871" w:type="pct"/>
          </w:tcPr>
          <w:p w14:paraId="6F2CEF37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68" w:type="pct"/>
          </w:tcPr>
          <w:p w14:paraId="29E20918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</w:tr>
      <w:tr w:rsidR="00320BE2" w:rsidRPr="00401912" w14:paraId="31ECF5BE" w14:textId="77777777" w:rsidTr="00475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</w:tcPr>
          <w:p w14:paraId="5662F174" w14:textId="77777777" w:rsidR="00320BE2" w:rsidRPr="00401912" w:rsidRDefault="00320BE2" w:rsidP="004755B5">
            <w:r w:rsidRPr="00401912">
              <w:t>Politie</w:t>
            </w:r>
          </w:p>
        </w:tc>
        <w:tc>
          <w:tcPr>
            <w:tcW w:w="767" w:type="pct"/>
          </w:tcPr>
          <w:p w14:paraId="2CD5DD83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8" w:type="pct"/>
          </w:tcPr>
          <w:p w14:paraId="239FB36C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704" w:type="pct"/>
          </w:tcPr>
          <w:p w14:paraId="40B2FEFD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871" w:type="pct"/>
          </w:tcPr>
          <w:p w14:paraId="2DED1810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68" w:type="pct"/>
          </w:tcPr>
          <w:p w14:paraId="7BC0E3B8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</w:tr>
      <w:tr w:rsidR="00320BE2" w:rsidRPr="00401912" w14:paraId="14E3A63B" w14:textId="77777777" w:rsidTr="00475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</w:tcPr>
          <w:p w14:paraId="6A9C4314" w14:textId="77777777" w:rsidR="00320BE2" w:rsidRPr="00401912" w:rsidRDefault="00320BE2" w:rsidP="004755B5">
            <w:r w:rsidRPr="00401912">
              <w:t xml:space="preserve">De afdeling IT van </w:t>
            </w:r>
            <w:proofErr w:type="spellStart"/>
            <w:r w:rsidRPr="00401912">
              <w:t>AmeRijck</w:t>
            </w:r>
            <w:proofErr w:type="spellEnd"/>
          </w:p>
        </w:tc>
        <w:tc>
          <w:tcPr>
            <w:tcW w:w="767" w:type="pct"/>
          </w:tcPr>
          <w:p w14:paraId="07C633EE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728" w:type="pct"/>
          </w:tcPr>
          <w:p w14:paraId="59C2E6E2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704" w:type="pct"/>
          </w:tcPr>
          <w:p w14:paraId="25205980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871" w:type="pct"/>
          </w:tcPr>
          <w:p w14:paraId="65163E77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  <w:tc>
          <w:tcPr>
            <w:tcW w:w="768" w:type="pct"/>
          </w:tcPr>
          <w:p w14:paraId="21675990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</w:tr>
      <w:tr w:rsidR="00320BE2" w:rsidRPr="00401912" w14:paraId="08A8639B" w14:textId="77777777" w:rsidTr="00475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</w:tcPr>
          <w:p w14:paraId="7C6CF2C2" w14:textId="77777777" w:rsidR="00320BE2" w:rsidRPr="00401912" w:rsidRDefault="00320BE2" w:rsidP="004755B5">
            <w:r w:rsidRPr="00401912">
              <w:t xml:space="preserve">De afdeling Marketing van </w:t>
            </w:r>
            <w:proofErr w:type="spellStart"/>
            <w:r w:rsidRPr="00401912">
              <w:t>AmeRijck</w:t>
            </w:r>
            <w:proofErr w:type="spellEnd"/>
          </w:p>
        </w:tc>
        <w:tc>
          <w:tcPr>
            <w:tcW w:w="767" w:type="pct"/>
          </w:tcPr>
          <w:p w14:paraId="7AA9E7B2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8" w:type="pct"/>
          </w:tcPr>
          <w:p w14:paraId="632A952B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4" w:type="pct"/>
          </w:tcPr>
          <w:p w14:paraId="73A9760C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1" w:type="pct"/>
          </w:tcPr>
          <w:p w14:paraId="4722ABFC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68" w:type="pct"/>
          </w:tcPr>
          <w:p w14:paraId="182CC5AE" w14:textId="77777777" w:rsidR="00320BE2" w:rsidRPr="00401912" w:rsidRDefault="00320BE2" w:rsidP="0047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</w:tr>
      <w:tr w:rsidR="00320BE2" w:rsidRPr="00401912" w14:paraId="298B159E" w14:textId="77777777" w:rsidTr="00475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</w:tcPr>
          <w:p w14:paraId="3F01D80C" w14:textId="77777777" w:rsidR="00320BE2" w:rsidRPr="00401912" w:rsidRDefault="00320BE2" w:rsidP="004755B5">
            <w:r w:rsidRPr="00401912">
              <w:t xml:space="preserve">De receptie van </w:t>
            </w:r>
            <w:proofErr w:type="spellStart"/>
            <w:r w:rsidRPr="00401912">
              <w:t>AmeRijck</w:t>
            </w:r>
            <w:proofErr w:type="spellEnd"/>
          </w:p>
        </w:tc>
        <w:tc>
          <w:tcPr>
            <w:tcW w:w="767" w:type="pct"/>
          </w:tcPr>
          <w:p w14:paraId="44CA1AAD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28" w:type="pct"/>
          </w:tcPr>
          <w:p w14:paraId="186E4248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4" w:type="pct"/>
          </w:tcPr>
          <w:p w14:paraId="58F1790E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871" w:type="pct"/>
          </w:tcPr>
          <w:p w14:paraId="42BDF111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68" w:type="pct"/>
          </w:tcPr>
          <w:p w14:paraId="0BD5F0FF" w14:textId="77777777" w:rsidR="00320BE2" w:rsidRPr="00401912" w:rsidRDefault="00320BE2" w:rsidP="004755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x</w:t>
            </w:r>
            <w:proofErr w:type="gramEnd"/>
          </w:p>
        </w:tc>
      </w:tr>
    </w:tbl>
    <w:p w14:paraId="697D35C2" w14:textId="77777777" w:rsidR="002D049F" w:rsidRPr="00401912" w:rsidRDefault="002D049F" w:rsidP="002D049F"/>
    <w:p w14:paraId="04D8FF6A" w14:textId="4C4D9A5A" w:rsidR="002D049F" w:rsidRPr="00401912" w:rsidRDefault="002D049F" w:rsidP="002D049F">
      <w:r w:rsidRPr="00401912">
        <w:t xml:space="preserve">[NB </w:t>
      </w:r>
      <w:r w:rsidR="00401912">
        <w:t>G</w:t>
      </w:r>
      <w:r w:rsidR="00401912" w:rsidRPr="00401912">
        <w:t xml:space="preserve">ebruik </w:t>
      </w:r>
      <w:r w:rsidRPr="00401912">
        <w:t xml:space="preserve">gerust het internet, maar </w:t>
      </w:r>
      <w:r w:rsidR="00AC05BA">
        <w:t>vermeld</w:t>
      </w:r>
      <w:r w:rsidR="00AC05BA" w:rsidRPr="00401912">
        <w:t xml:space="preserve"> </w:t>
      </w:r>
      <w:r w:rsidRPr="00401912">
        <w:t>wel een</w:t>
      </w:r>
      <w:r w:rsidR="00AC05BA">
        <w:t xml:space="preserve"> gevonden</w:t>
      </w:r>
      <w:r w:rsidRPr="00401912">
        <w:t xml:space="preserve"> bron en beschrijf altijd de gevonden informatie in eigen woorden</w:t>
      </w:r>
      <w:r w:rsidR="00AC05BA">
        <w:t>.</w:t>
      </w:r>
      <w:r w:rsidRPr="00401912">
        <w:t>]</w:t>
      </w:r>
    </w:p>
    <w:sectPr w:rsidR="002D049F" w:rsidRPr="00401912" w:rsidSect="00FF7468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06BB3" w14:textId="77777777" w:rsidR="004741A0" w:rsidRDefault="004741A0" w:rsidP="00910A2E">
      <w:pPr>
        <w:spacing w:line="240" w:lineRule="auto"/>
      </w:pPr>
      <w:r>
        <w:separator/>
      </w:r>
    </w:p>
  </w:endnote>
  <w:endnote w:type="continuationSeparator" w:id="0">
    <w:p w14:paraId="3CD03C3B" w14:textId="77777777" w:rsidR="004741A0" w:rsidRDefault="004741A0" w:rsidP="00910A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A6BA" w14:textId="1A88C219" w:rsidR="00393111" w:rsidRDefault="00393111" w:rsidP="00393111">
    <w:pPr>
      <w:pStyle w:val="Footer"/>
      <w:tabs>
        <w:tab w:val="clear" w:pos="4536"/>
        <w:tab w:val="clear" w:pos="9072"/>
        <w:tab w:val="center" w:pos="567"/>
        <w:tab w:val="left" w:pos="3119"/>
        <w:tab w:val="right" w:pos="14004"/>
      </w:tabs>
      <w:jc w:val="center"/>
    </w:pPr>
    <w:r>
      <w:rPr>
        <w:noProof/>
      </w:rPr>
      <w:drawing>
        <wp:inline distT="0" distB="0" distL="0" distR="0" wp14:anchorId="1DE259FB" wp14:editId="0FA2A164">
          <wp:extent cx="918000" cy="360000"/>
          <wp:effectExtent l="0" t="0" r="0" b="254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8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393111">
      <w:t xml:space="preserve">Bijlage </w:t>
    </w:r>
    <w:r w:rsidR="002D049F">
      <w:t xml:space="preserve">2.1 Sjabloon </w:t>
    </w:r>
    <w:r w:rsidR="009C25F0">
      <w:t>O</w:t>
    </w:r>
    <w:r w:rsidR="002D049F">
      <w:t>nderzoeksver</w:t>
    </w:r>
    <w:r w:rsidR="009C25F0">
      <w:t>s</w:t>
    </w:r>
    <w:r w:rsidR="002D049F">
      <w:t>lag</w:t>
    </w:r>
    <w:r w:rsidRPr="00393111">
      <w:t xml:space="preserve"> - </w:t>
    </w:r>
    <w:r w:rsidR="002D049F" w:rsidRPr="002D049F">
      <w:t>EX_IT20_EP8_P2-K2_</w:t>
    </w:r>
    <w:r w:rsidR="001F472A">
      <w:t>1A2</w:t>
    </w:r>
    <w:r>
      <w:tab/>
    </w:r>
    <w:r>
      <w:rPr>
        <w:szCs w:val="16"/>
      </w:rPr>
      <w:fldChar w:fldCharType="begin"/>
    </w:r>
    <w:r>
      <w:rPr>
        <w:szCs w:val="16"/>
      </w:rPr>
      <w:instrText>PAGE</w:instrText>
    </w:r>
    <w:r>
      <w:rPr>
        <w:szCs w:val="16"/>
      </w:rPr>
      <w:fldChar w:fldCharType="separate"/>
    </w:r>
    <w:r>
      <w:rPr>
        <w:szCs w:val="16"/>
      </w:rPr>
      <w:t>2</w:t>
    </w:r>
    <w:r>
      <w:rPr>
        <w:szCs w:val="16"/>
      </w:rPr>
      <w:fldChar w:fldCharType="end"/>
    </w:r>
    <w:r>
      <w:rPr>
        <w:szCs w:val="16"/>
      </w:rPr>
      <w:t>/</w:t>
    </w:r>
    <w:r>
      <w:rPr>
        <w:szCs w:val="16"/>
      </w:rPr>
      <w:fldChar w:fldCharType="begin"/>
    </w:r>
    <w:r>
      <w:rPr>
        <w:szCs w:val="16"/>
      </w:rPr>
      <w:instrText>NUMPAGES</w:instrText>
    </w:r>
    <w:r>
      <w:rPr>
        <w:szCs w:val="16"/>
      </w:rPr>
      <w:fldChar w:fldCharType="separate"/>
    </w:r>
    <w:r>
      <w:rPr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E8199" w14:textId="77777777" w:rsidR="004741A0" w:rsidRDefault="004741A0" w:rsidP="00910A2E">
      <w:pPr>
        <w:spacing w:line="240" w:lineRule="auto"/>
      </w:pPr>
      <w:r>
        <w:separator/>
      </w:r>
    </w:p>
  </w:footnote>
  <w:footnote w:type="continuationSeparator" w:id="0">
    <w:p w14:paraId="197CAFEC" w14:textId="77777777" w:rsidR="004741A0" w:rsidRDefault="004741A0" w:rsidP="00910A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414F"/>
    <w:multiLevelType w:val="hybridMultilevel"/>
    <w:tmpl w:val="48C88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974F7"/>
    <w:multiLevelType w:val="hybridMultilevel"/>
    <w:tmpl w:val="09B23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20686"/>
    <w:multiLevelType w:val="hybridMultilevel"/>
    <w:tmpl w:val="D4926B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4AFB"/>
    <w:multiLevelType w:val="hybridMultilevel"/>
    <w:tmpl w:val="600651B8"/>
    <w:lvl w:ilvl="0" w:tplc="65D2B99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04BEB"/>
    <w:multiLevelType w:val="hybridMultilevel"/>
    <w:tmpl w:val="7B76F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0B4E"/>
    <w:multiLevelType w:val="hybridMultilevel"/>
    <w:tmpl w:val="A0D474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202B3"/>
    <w:multiLevelType w:val="hybridMultilevel"/>
    <w:tmpl w:val="6E484C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F0C81"/>
    <w:multiLevelType w:val="hybridMultilevel"/>
    <w:tmpl w:val="CC78AF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77DED"/>
    <w:multiLevelType w:val="hybridMultilevel"/>
    <w:tmpl w:val="89BED5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039E6"/>
    <w:multiLevelType w:val="hybridMultilevel"/>
    <w:tmpl w:val="BF1AF9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6454C"/>
    <w:multiLevelType w:val="hybridMultilevel"/>
    <w:tmpl w:val="66D2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96653"/>
    <w:multiLevelType w:val="hybridMultilevel"/>
    <w:tmpl w:val="A79EFE18"/>
    <w:lvl w:ilvl="0" w:tplc="9F4248D6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C73136"/>
    <w:multiLevelType w:val="hybridMultilevel"/>
    <w:tmpl w:val="3176C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A56BE"/>
    <w:multiLevelType w:val="hybridMultilevel"/>
    <w:tmpl w:val="7200F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A5821"/>
    <w:multiLevelType w:val="hybridMultilevel"/>
    <w:tmpl w:val="7C0AF4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C0E48"/>
    <w:multiLevelType w:val="hybridMultilevel"/>
    <w:tmpl w:val="27903C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273B0"/>
    <w:multiLevelType w:val="hybridMultilevel"/>
    <w:tmpl w:val="DD00D5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C5066"/>
    <w:multiLevelType w:val="hybridMultilevel"/>
    <w:tmpl w:val="57443C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E3E7A"/>
    <w:multiLevelType w:val="hybridMultilevel"/>
    <w:tmpl w:val="7200F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207B"/>
    <w:multiLevelType w:val="hybridMultilevel"/>
    <w:tmpl w:val="AE42C4FA"/>
    <w:lvl w:ilvl="0" w:tplc="0876E004">
      <w:start w:val="1"/>
      <w:numFmt w:val="upperLetter"/>
      <w:lvlText w:val="%1"/>
      <w:lvlJc w:val="left"/>
      <w:pPr>
        <w:ind w:left="36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D219E"/>
    <w:multiLevelType w:val="hybridMultilevel"/>
    <w:tmpl w:val="EB50FC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FA033D"/>
    <w:multiLevelType w:val="hybridMultilevel"/>
    <w:tmpl w:val="C9009B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226F30"/>
    <w:multiLevelType w:val="hybridMultilevel"/>
    <w:tmpl w:val="9294B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11C5A"/>
    <w:multiLevelType w:val="hybridMultilevel"/>
    <w:tmpl w:val="BCA6BE06"/>
    <w:lvl w:ilvl="0" w:tplc="2D1AB3F2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02138F"/>
    <w:multiLevelType w:val="hybridMultilevel"/>
    <w:tmpl w:val="1CE0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21639"/>
    <w:multiLevelType w:val="hybridMultilevel"/>
    <w:tmpl w:val="628CF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B3633"/>
    <w:multiLevelType w:val="hybridMultilevel"/>
    <w:tmpl w:val="E4C4E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B5F8C"/>
    <w:multiLevelType w:val="hybridMultilevel"/>
    <w:tmpl w:val="8D02EB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243877"/>
    <w:multiLevelType w:val="hybridMultilevel"/>
    <w:tmpl w:val="D9006BA4"/>
    <w:lvl w:ilvl="0" w:tplc="20000015">
      <w:start w:val="1"/>
      <w:numFmt w:val="upp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0707E"/>
    <w:multiLevelType w:val="hybridMultilevel"/>
    <w:tmpl w:val="CE144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706F9C"/>
    <w:multiLevelType w:val="hybridMultilevel"/>
    <w:tmpl w:val="E326D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65C41"/>
    <w:multiLevelType w:val="hybridMultilevel"/>
    <w:tmpl w:val="0C86B3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E31772"/>
    <w:multiLevelType w:val="hybridMultilevel"/>
    <w:tmpl w:val="41C6BB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67B8F"/>
    <w:multiLevelType w:val="hybridMultilevel"/>
    <w:tmpl w:val="FF0AE3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77AE2"/>
    <w:multiLevelType w:val="hybridMultilevel"/>
    <w:tmpl w:val="193A1D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46919"/>
    <w:multiLevelType w:val="hybridMultilevel"/>
    <w:tmpl w:val="7E48F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95703"/>
    <w:multiLevelType w:val="hybridMultilevel"/>
    <w:tmpl w:val="B2BC8D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AF3D73"/>
    <w:multiLevelType w:val="hybridMultilevel"/>
    <w:tmpl w:val="489256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FC282C"/>
    <w:multiLevelType w:val="hybridMultilevel"/>
    <w:tmpl w:val="B86A3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2253B"/>
    <w:multiLevelType w:val="hybridMultilevel"/>
    <w:tmpl w:val="01A67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B3AFA"/>
    <w:multiLevelType w:val="hybridMultilevel"/>
    <w:tmpl w:val="8A7EA6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E76E7"/>
    <w:multiLevelType w:val="hybridMultilevel"/>
    <w:tmpl w:val="973EA042"/>
    <w:lvl w:ilvl="0" w:tplc="0876E004">
      <w:start w:val="1"/>
      <w:numFmt w:val="upperLetter"/>
      <w:lvlText w:val="%1"/>
      <w:lvlJc w:val="left"/>
      <w:pPr>
        <w:ind w:left="36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2666E4"/>
    <w:multiLevelType w:val="hybridMultilevel"/>
    <w:tmpl w:val="11B6C912"/>
    <w:lvl w:ilvl="0" w:tplc="0876E004">
      <w:start w:val="1"/>
      <w:numFmt w:val="upperLetter"/>
      <w:lvlText w:val="%1"/>
      <w:lvlJc w:val="left"/>
      <w:pPr>
        <w:ind w:left="36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7C26B8"/>
    <w:multiLevelType w:val="hybridMultilevel"/>
    <w:tmpl w:val="40961F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D57066"/>
    <w:multiLevelType w:val="hybridMultilevel"/>
    <w:tmpl w:val="B958E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4D765B"/>
    <w:multiLevelType w:val="hybridMultilevel"/>
    <w:tmpl w:val="9912C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F210D6"/>
    <w:multiLevelType w:val="hybridMultilevel"/>
    <w:tmpl w:val="2B7C9DCC"/>
    <w:lvl w:ilvl="0" w:tplc="20000015">
      <w:start w:val="1"/>
      <w:numFmt w:val="upp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201571">
    <w:abstractNumId w:val="3"/>
  </w:num>
  <w:num w:numId="2" w16cid:durableId="1948123839">
    <w:abstractNumId w:val="38"/>
  </w:num>
  <w:num w:numId="3" w16cid:durableId="1649674923">
    <w:abstractNumId w:val="5"/>
  </w:num>
  <w:num w:numId="4" w16cid:durableId="911037880">
    <w:abstractNumId w:val="40"/>
  </w:num>
  <w:num w:numId="5" w16cid:durableId="467356338">
    <w:abstractNumId w:val="15"/>
  </w:num>
  <w:num w:numId="6" w16cid:durableId="1375814762">
    <w:abstractNumId w:val="37"/>
  </w:num>
  <w:num w:numId="7" w16cid:durableId="1777672443">
    <w:abstractNumId w:val="0"/>
  </w:num>
  <w:num w:numId="8" w16cid:durableId="1017347851">
    <w:abstractNumId w:val="43"/>
  </w:num>
  <w:num w:numId="9" w16cid:durableId="1540362898">
    <w:abstractNumId w:val="22"/>
  </w:num>
  <w:num w:numId="10" w16cid:durableId="889614182">
    <w:abstractNumId w:val="31"/>
  </w:num>
  <w:num w:numId="11" w16cid:durableId="1428651874">
    <w:abstractNumId w:val="33"/>
  </w:num>
  <w:num w:numId="12" w16cid:durableId="2121798533">
    <w:abstractNumId w:val="14"/>
  </w:num>
  <w:num w:numId="13" w16cid:durableId="2034962552">
    <w:abstractNumId w:val="32"/>
  </w:num>
  <w:num w:numId="14" w16cid:durableId="234750525">
    <w:abstractNumId w:val="24"/>
  </w:num>
  <w:num w:numId="15" w16cid:durableId="2071344868">
    <w:abstractNumId w:val="12"/>
  </w:num>
  <w:num w:numId="16" w16cid:durableId="943003487">
    <w:abstractNumId w:val="1"/>
  </w:num>
  <w:num w:numId="17" w16cid:durableId="2097165813">
    <w:abstractNumId w:val="20"/>
  </w:num>
  <w:num w:numId="18" w16cid:durableId="1910798257">
    <w:abstractNumId w:val="4"/>
  </w:num>
  <w:num w:numId="19" w16cid:durableId="428737953">
    <w:abstractNumId w:val="45"/>
  </w:num>
  <w:num w:numId="20" w16cid:durableId="1266504142">
    <w:abstractNumId w:val="27"/>
  </w:num>
  <w:num w:numId="21" w16cid:durableId="724253468">
    <w:abstractNumId w:val="44"/>
  </w:num>
  <w:num w:numId="22" w16cid:durableId="555895203">
    <w:abstractNumId w:val="36"/>
  </w:num>
  <w:num w:numId="23" w16cid:durableId="991062113">
    <w:abstractNumId w:val="30"/>
  </w:num>
  <w:num w:numId="24" w16cid:durableId="898515250">
    <w:abstractNumId w:val="29"/>
  </w:num>
  <w:num w:numId="25" w16cid:durableId="1735549070">
    <w:abstractNumId w:val="25"/>
  </w:num>
  <w:num w:numId="26" w16cid:durableId="2114011165">
    <w:abstractNumId w:val="16"/>
  </w:num>
  <w:num w:numId="27" w16cid:durableId="636565899">
    <w:abstractNumId w:val="6"/>
  </w:num>
  <w:num w:numId="28" w16cid:durableId="36778179">
    <w:abstractNumId w:val="2"/>
  </w:num>
  <w:num w:numId="29" w16cid:durableId="138613773">
    <w:abstractNumId w:val="34"/>
  </w:num>
  <w:num w:numId="30" w16cid:durableId="1791783105">
    <w:abstractNumId w:val="21"/>
  </w:num>
  <w:num w:numId="31" w16cid:durableId="1534491806">
    <w:abstractNumId w:val="8"/>
  </w:num>
  <w:num w:numId="32" w16cid:durableId="1401126513">
    <w:abstractNumId w:val="10"/>
  </w:num>
  <w:num w:numId="33" w16cid:durableId="52586908">
    <w:abstractNumId w:val="39"/>
  </w:num>
  <w:num w:numId="34" w16cid:durableId="67922754">
    <w:abstractNumId w:val="35"/>
  </w:num>
  <w:num w:numId="35" w16cid:durableId="1774546436">
    <w:abstractNumId w:val="11"/>
  </w:num>
  <w:num w:numId="36" w16cid:durableId="72167615">
    <w:abstractNumId w:val="17"/>
  </w:num>
  <w:num w:numId="37" w16cid:durableId="1526747322">
    <w:abstractNumId w:val="23"/>
  </w:num>
  <w:num w:numId="38" w16cid:durableId="966006947">
    <w:abstractNumId w:val="26"/>
  </w:num>
  <w:num w:numId="39" w16cid:durableId="1485660867">
    <w:abstractNumId w:val="7"/>
  </w:num>
  <w:num w:numId="40" w16cid:durableId="416481373">
    <w:abstractNumId w:val="41"/>
  </w:num>
  <w:num w:numId="41" w16cid:durableId="1985695224">
    <w:abstractNumId w:val="42"/>
  </w:num>
  <w:num w:numId="42" w16cid:durableId="1682007369">
    <w:abstractNumId w:val="19"/>
  </w:num>
  <w:num w:numId="43" w16cid:durableId="1657419882">
    <w:abstractNumId w:val="18"/>
  </w:num>
  <w:num w:numId="44" w16cid:durableId="398603200">
    <w:abstractNumId w:val="13"/>
  </w:num>
  <w:num w:numId="45" w16cid:durableId="1952010061">
    <w:abstractNumId w:val="9"/>
  </w:num>
  <w:num w:numId="46" w16cid:durableId="406735475">
    <w:abstractNumId w:val="28"/>
  </w:num>
  <w:num w:numId="47" w16cid:durableId="851918795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49F"/>
    <w:rsid w:val="000172B9"/>
    <w:rsid w:val="00064C3D"/>
    <w:rsid w:val="0008486B"/>
    <w:rsid w:val="00095F6E"/>
    <w:rsid w:val="000B3B21"/>
    <w:rsid w:val="000C018E"/>
    <w:rsid w:val="000C7207"/>
    <w:rsid w:val="000E0F0B"/>
    <w:rsid w:val="000E2661"/>
    <w:rsid w:val="0014313F"/>
    <w:rsid w:val="0017583A"/>
    <w:rsid w:val="001763E3"/>
    <w:rsid w:val="0018314E"/>
    <w:rsid w:val="001A5529"/>
    <w:rsid w:val="001D1020"/>
    <w:rsid w:val="001D2FCC"/>
    <w:rsid w:val="001F472A"/>
    <w:rsid w:val="001F5A9F"/>
    <w:rsid w:val="00202305"/>
    <w:rsid w:val="0020469C"/>
    <w:rsid w:val="002334EC"/>
    <w:rsid w:val="00237180"/>
    <w:rsid w:val="002447F3"/>
    <w:rsid w:val="00252875"/>
    <w:rsid w:val="0026276D"/>
    <w:rsid w:val="00266B1A"/>
    <w:rsid w:val="00270626"/>
    <w:rsid w:val="002738AE"/>
    <w:rsid w:val="002757DB"/>
    <w:rsid w:val="002826BC"/>
    <w:rsid w:val="00293213"/>
    <w:rsid w:val="002A74C1"/>
    <w:rsid w:val="002D049F"/>
    <w:rsid w:val="002F11DB"/>
    <w:rsid w:val="002F3923"/>
    <w:rsid w:val="00320BE2"/>
    <w:rsid w:val="00337E87"/>
    <w:rsid w:val="00383605"/>
    <w:rsid w:val="00393111"/>
    <w:rsid w:val="003D0500"/>
    <w:rsid w:val="003F26A4"/>
    <w:rsid w:val="003F2FF7"/>
    <w:rsid w:val="00401912"/>
    <w:rsid w:val="00424AEA"/>
    <w:rsid w:val="004527F3"/>
    <w:rsid w:val="00453FAC"/>
    <w:rsid w:val="00454A03"/>
    <w:rsid w:val="0047375C"/>
    <w:rsid w:val="004741A0"/>
    <w:rsid w:val="0048170C"/>
    <w:rsid w:val="00495CA3"/>
    <w:rsid w:val="004C5B2D"/>
    <w:rsid w:val="004E0DA1"/>
    <w:rsid w:val="00511232"/>
    <w:rsid w:val="00544045"/>
    <w:rsid w:val="00551663"/>
    <w:rsid w:val="00565A5A"/>
    <w:rsid w:val="00567AF6"/>
    <w:rsid w:val="00571473"/>
    <w:rsid w:val="00594DA0"/>
    <w:rsid w:val="006069E2"/>
    <w:rsid w:val="0068714B"/>
    <w:rsid w:val="0069446E"/>
    <w:rsid w:val="006B5218"/>
    <w:rsid w:val="006C70B1"/>
    <w:rsid w:val="006E1649"/>
    <w:rsid w:val="007E4BCF"/>
    <w:rsid w:val="007F3090"/>
    <w:rsid w:val="007F6868"/>
    <w:rsid w:val="0082745D"/>
    <w:rsid w:val="0083526B"/>
    <w:rsid w:val="00837330"/>
    <w:rsid w:val="00854C7A"/>
    <w:rsid w:val="00881F6F"/>
    <w:rsid w:val="008E0EE0"/>
    <w:rsid w:val="008E7EC5"/>
    <w:rsid w:val="00910A2E"/>
    <w:rsid w:val="009141F2"/>
    <w:rsid w:val="00924F8A"/>
    <w:rsid w:val="00931C11"/>
    <w:rsid w:val="00935188"/>
    <w:rsid w:val="009423AA"/>
    <w:rsid w:val="00980B9A"/>
    <w:rsid w:val="0099471C"/>
    <w:rsid w:val="00996768"/>
    <w:rsid w:val="009977B2"/>
    <w:rsid w:val="009C25F0"/>
    <w:rsid w:val="009D3C17"/>
    <w:rsid w:val="009F624B"/>
    <w:rsid w:val="00A03DC3"/>
    <w:rsid w:val="00A10C66"/>
    <w:rsid w:val="00A15DC5"/>
    <w:rsid w:val="00A266FE"/>
    <w:rsid w:val="00A2768B"/>
    <w:rsid w:val="00A37E44"/>
    <w:rsid w:val="00A46D53"/>
    <w:rsid w:val="00A5415B"/>
    <w:rsid w:val="00A856EA"/>
    <w:rsid w:val="00AA3AF9"/>
    <w:rsid w:val="00AB633F"/>
    <w:rsid w:val="00AC05BA"/>
    <w:rsid w:val="00AC17E3"/>
    <w:rsid w:val="00AC48BB"/>
    <w:rsid w:val="00B75093"/>
    <w:rsid w:val="00B9493B"/>
    <w:rsid w:val="00BB5D61"/>
    <w:rsid w:val="00BB6A4D"/>
    <w:rsid w:val="00BD3CC8"/>
    <w:rsid w:val="00BD7D94"/>
    <w:rsid w:val="00BE16DC"/>
    <w:rsid w:val="00BE4CE2"/>
    <w:rsid w:val="00BE52E5"/>
    <w:rsid w:val="00C02B53"/>
    <w:rsid w:val="00C07B53"/>
    <w:rsid w:val="00C304BC"/>
    <w:rsid w:val="00C32BC3"/>
    <w:rsid w:val="00C84117"/>
    <w:rsid w:val="00C864E6"/>
    <w:rsid w:val="00C93A88"/>
    <w:rsid w:val="00CA4444"/>
    <w:rsid w:val="00CB045F"/>
    <w:rsid w:val="00CB3D2A"/>
    <w:rsid w:val="00CC0080"/>
    <w:rsid w:val="00CE1BE8"/>
    <w:rsid w:val="00D12DFB"/>
    <w:rsid w:val="00D26CD4"/>
    <w:rsid w:val="00D31856"/>
    <w:rsid w:val="00D46F78"/>
    <w:rsid w:val="00D57FC8"/>
    <w:rsid w:val="00D74BAF"/>
    <w:rsid w:val="00DA4F55"/>
    <w:rsid w:val="00E20EB2"/>
    <w:rsid w:val="00E24C05"/>
    <w:rsid w:val="00E33BFA"/>
    <w:rsid w:val="00E549BE"/>
    <w:rsid w:val="00E63944"/>
    <w:rsid w:val="00E715B5"/>
    <w:rsid w:val="00EA5EDA"/>
    <w:rsid w:val="00EC4011"/>
    <w:rsid w:val="00EE5F5B"/>
    <w:rsid w:val="00F1402D"/>
    <w:rsid w:val="00F21B9C"/>
    <w:rsid w:val="00F314EA"/>
    <w:rsid w:val="00F43BFF"/>
    <w:rsid w:val="00F84637"/>
    <w:rsid w:val="00F86A72"/>
    <w:rsid w:val="00F86F0C"/>
    <w:rsid w:val="00FA468C"/>
    <w:rsid w:val="00FA57C1"/>
    <w:rsid w:val="00FF308F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93FCFCD"/>
  <w15:chartTrackingRefBased/>
  <w15:docId w15:val="{1CCE12BC-1D03-4C87-AC7C-B208E2AF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4EC"/>
    <w:pPr>
      <w:spacing w:after="0" w:line="276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A2E"/>
    <w:pPr>
      <w:keepNext/>
      <w:keepLines/>
      <w:outlineLvl w:val="0"/>
    </w:pPr>
    <w:rPr>
      <w:rFonts w:asciiTheme="majorHAnsi" w:eastAsiaTheme="majorEastAsia" w:hAnsiTheme="majorHAnsi" w:cstheme="majorBidi"/>
      <w:b/>
      <w:color w:val="56355B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A2E"/>
    <w:pPr>
      <w:keepNext/>
      <w:keepLines/>
      <w:outlineLvl w:val="1"/>
    </w:pPr>
    <w:rPr>
      <w:rFonts w:asciiTheme="majorHAnsi" w:eastAsiaTheme="majorEastAsia" w:hAnsiTheme="majorHAnsi" w:cstheme="majorBidi"/>
      <w:color w:val="56355B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0A2E"/>
    <w:pPr>
      <w:keepNext/>
      <w:keepLines/>
      <w:outlineLvl w:val="2"/>
    </w:pPr>
    <w:rPr>
      <w:rFonts w:asciiTheme="majorHAnsi" w:eastAsiaTheme="majorEastAsia" w:hAnsiTheme="majorHAnsi" w:cstheme="majorBidi"/>
      <w:color w:val="56355B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34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355B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10A2E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10A2E"/>
    <w:rPr>
      <w:rFonts w:asciiTheme="majorHAnsi" w:eastAsiaTheme="majorEastAsia" w:hAnsiTheme="majorHAnsi" w:cstheme="majorBidi"/>
      <w:b/>
      <w:color w:val="56355B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0A2E"/>
    <w:rPr>
      <w:rFonts w:asciiTheme="majorHAnsi" w:eastAsiaTheme="majorEastAsia" w:hAnsiTheme="majorHAnsi" w:cstheme="majorBidi"/>
      <w:color w:val="56355B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0A2E"/>
    <w:rPr>
      <w:rFonts w:asciiTheme="majorHAnsi" w:eastAsiaTheme="majorEastAsia" w:hAnsiTheme="majorHAnsi" w:cstheme="majorBidi"/>
      <w:color w:val="56355B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910A2E"/>
    <w:pPr>
      <w:ind w:left="720"/>
      <w:contextualSpacing/>
    </w:pPr>
  </w:style>
  <w:style w:type="character" w:customStyle="1" w:styleId="Titelinbalk">
    <w:name w:val="Titel in balk"/>
    <w:basedOn w:val="DefaultParagraphFont"/>
    <w:rsid w:val="00383605"/>
    <w:rPr>
      <w:color w:val="FFFFFF" w:themeColor="background1"/>
      <w:sz w:val="40"/>
    </w:rPr>
  </w:style>
  <w:style w:type="paragraph" w:styleId="Header">
    <w:name w:val="header"/>
    <w:basedOn w:val="Normal"/>
    <w:link w:val="HeaderChar"/>
    <w:uiPriority w:val="99"/>
    <w:unhideWhenUsed/>
    <w:rsid w:val="00910A2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A2E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17583A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7583A"/>
    <w:rPr>
      <w:rFonts w:ascii="Calibri" w:hAnsi="Calibri"/>
      <w:sz w:val="16"/>
    </w:rPr>
  </w:style>
  <w:style w:type="table" w:styleId="TableGrid">
    <w:name w:val="Table Grid"/>
    <w:basedOn w:val="TableNormal"/>
    <w:uiPriority w:val="39"/>
    <w:rsid w:val="0069446E"/>
    <w:pPr>
      <w:spacing w:after="0" w:line="240" w:lineRule="auto"/>
    </w:pPr>
    <w:tblPr>
      <w:tblBorders>
        <w:top w:val="single" w:sz="4" w:space="0" w:color="56355B" w:themeColor="text2"/>
        <w:left w:val="single" w:sz="4" w:space="0" w:color="56355B" w:themeColor="text2"/>
        <w:bottom w:val="single" w:sz="4" w:space="0" w:color="56355B" w:themeColor="text2"/>
        <w:right w:val="single" w:sz="4" w:space="0" w:color="56355B" w:themeColor="text2"/>
        <w:insideH w:val="single" w:sz="4" w:space="0" w:color="56355B" w:themeColor="text2"/>
        <w:insideV w:val="single" w:sz="4" w:space="0" w:color="56355B" w:themeColor="text2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2334EC"/>
    <w:rPr>
      <w:rFonts w:asciiTheme="majorHAnsi" w:eastAsiaTheme="majorEastAsia" w:hAnsiTheme="majorHAnsi" w:cstheme="majorBidi"/>
      <w:i/>
      <w:iCs/>
      <w:color w:val="56355B" w:themeColor="text2"/>
    </w:rPr>
  </w:style>
  <w:style w:type="table" w:customStyle="1" w:styleId="SPLVeldnamendonkerpaars-1ekolomentotaalrijgroen">
    <w:name w:val="SPL Veldnamen donkerpaars - 1e kolom en totaalrij groen"/>
    <w:basedOn w:val="TableNormal"/>
    <w:uiPriority w:val="99"/>
    <w:rsid w:val="00BD7D94"/>
    <w:pPr>
      <w:spacing w:after="0" w:line="276" w:lineRule="auto"/>
    </w:pPr>
    <w:tblPr>
      <w:tblStyleRowBandSize w:val="1"/>
      <w:tblStyleColBandSize w:val="1"/>
      <w:tblBorders>
        <w:top w:val="single" w:sz="4" w:space="0" w:color="56355B" w:themeColor="text2"/>
        <w:left w:val="single" w:sz="4" w:space="0" w:color="56355B" w:themeColor="text2"/>
        <w:bottom w:val="single" w:sz="4" w:space="0" w:color="56355B" w:themeColor="text2"/>
        <w:right w:val="single" w:sz="4" w:space="0" w:color="56355B" w:themeColor="text2"/>
        <w:insideH w:val="single" w:sz="4" w:space="0" w:color="56355B" w:themeColor="text2"/>
        <w:insideV w:val="single" w:sz="4" w:space="0" w:color="56355B" w:themeColor="text2"/>
      </w:tblBorders>
    </w:tblPr>
    <w:tblStylePr w:type="firstRow">
      <w:pPr>
        <w:wordWrap/>
        <w:spacing w:beforeLines="0" w:before="0" w:beforeAutospacing="0" w:afterLines="0" w:after="0" w:afterAutospacing="0" w:line="276" w:lineRule="auto"/>
      </w:pPr>
      <w:rPr>
        <w:rFonts w:ascii="Calibri" w:hAnsi="Calibri"/>
        <w:b w:val="0"/>
        <w:color w:val="FFFFFF" w:themeColor="background1"/>
        <w:sz w:val="22"/>
      </w:rPr>
      <w:tblPr/>
      <w:tcPr>
        <w:shd w:val="clear" w:color="auto" w:fill="56355B" w:themeFill="text2"/>
      </w:tcPr>
    </w:tblStylePr>
    <w:tblStylePr w:type="lastRow">
      <w:rPr>
        <w:rFonts w:ascii="Calibri" w:hAnsi="Calibri"/>
        <w:sz w:val="22"/>
      </w:rPr>
      <w:tblPr/>
      <w:tcPr>
        <w:tcBorders>
          <w:top w:val="single" w:sz="4" w:space="0" w:color="56355B" w:themeColor="text2"/>
          <w:left w:val="single" w:sz="4" w:space="0" w:color="56355B" w:themeColor="text2"/>
          <w:bottom w:val="single" w:sz="4" w:space="0" w:color="56355B" w:themeColor="text2"/>
          <w:right w:val="single" w:sz="4" w:space="0" w:color="56355B" w:themeColor="text2"/>
          <w:insideH w:val="single" w:sz="4" w:space="0" w:color="56355B" w:themeColor="text2"/>
          <w:insideV w:val="single" w:sz="4" w:space="0" w:color="56355B" w:themeColor="text2"/>
        </w:tcBorders>
        <w:shd w:val="clear" w:color="auto" w:fill="EBF5F1"/>
      </w:tcPr>
    </w:tblStylePr>
    <w:tblStylePr w:type="firstCol">
      <w:tblPr/>
      <w:tcPr>
        <w:shd w:val="clear" w:color="auto" w:fill="EBF5F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763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3E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44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446E"/>
    <w:pPr>
      <w:spacing w:after="200" w:line="240" w:lineRule="auto"/>
    </w:pPr>
    <w:rPr>
      <w:rFonts w:eastAsia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446E"/>
    <w:rPr>
      <w:rFonts w:ascii="Calibri" w:eastAsia="Calibri" w:hAnsi="Calibri" w:cs="Times New Roman"/>
      <w:sz w:val="20"/>
      <w:szCs w:val="20"/>
    </w:rPr>
  </w:style>
  <w:style w:type="table" w:styleId="PlainTable2">
    <w:name w:val="Plain Table 2"/>
    <w:basedOn w:val="TableNormal"/>
    <w:uiPriority w:val="42"/>
    <w:rsid w:val="008E7E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80"/>
        <w:bottom w:val="single" w:sz="4" w:space="0" w:color="FFFF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FFFFFF" w:themeColor="text1" w:themeTint="80"/>
          <w:right w:val="single" w:sz="4" w:space="0" w:color="FFFFFF" w:themeColor="text1" w:themeTint="80"/>
        </w:tcBorders>
      </w:tcPr>
    </w:tblStylePr>
    <w:tblStylePr w:type="band2Vert">
      <w:tblPr/>
      <w:tcPr>
        <w:tcBorders>
          <w:left w:val="single" w:sz="4" w:space="0" w:color="FFFFFF" w:themeColor="text1" w:themeTint="80"/>
          <w:right w:val="single" w:sz="4" w:space="0" w:color="FFFFFF" w:themeColor="text1" w:themeTint="80"/>
        </w:tcBorders>
      </w:tcPr>
    </w:tblStylePr>
    <w:tblStylePr w:type="band1Horz">
      <w:tblPr/>
      <w:tcPr>
        <w:tcBorders>
          <w:top w:val="single" w:sz="4" w:space="0" w:color="FFFFFF" w:themeColor="text1" w:themeTint="80"/>
          <w:bottom w:val="single" w:sz="4" w:space="0" w:color="FFFFF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1A5529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37180"/>
    <w:pPr>
      <w:outlineLvl w:val="9"/>
    </w:pPr>
    <w:rPr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23718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3718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37180"/>
    <w:pPr>
      <w:spacing w:after="100"/>
      <w:ind w:left="440"/>
    </w:pPr>
  </w:style>
  <w:style w:type="table" w:styleId="TableGridLight">
    <w:name w:val="Grid Table Light"/>
    <w:basedOn w:val="TableNormal"/>
    <w:uiPriority w:val="40"/>
    <w:rsid w:val="00CC00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401912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tte\Downloads\jjmmdd_in_Bijlage%20x%20Naam%20bijlage%20(staand%20zonder%20voorblad).dotx" TargetMode="External"/></Relationships>
</file>

<file path=word/theme/theme1.xml><?xml version="1.0" encoding="utf-8"?>
<a:theme xmlns:a="http://schemas.openxmlformats.org/drawingml/2006/main" name="Kantoorthema">
  <a:themeElements>
    <a:clrScheme name="SPL nieuw format 2021">
      <a:dk1>
        <a:srgbClr val="FFFFFF"/>
      </a:dk1>
      <a:lt1>
        <a:srgbClr val="FFFFFF"/>
      </a:lt1>
      <a:dk2>
        <a:srgbClr val="56355B"/>
      </a:dk2>
      <a:lt2>
        <a:srgbClr val="9DCAB9"/>
      </a:lt2>
      <a:accent1>
        <a:srgbClr val="9DBDE2"/>
      </a:accent1>
      <a:accent2>
        <a:srgbClr val="D2BBD5"/>
      </a:accent2>
      <a:accent3>
        <a:srgbClr val="785E7C"/>
      </a:accent3>
      <a:accent4>
        <a:srgbClr val="DBC9DD"/>
      </a:accent4>
      <a:accent5>
        <a:srgbClr val="B0D5C7"/>
      </a:accent5>
      <a:accent6>
        <a:srgbClr val="B0CAE8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c6331a-2a23-464e-9aa5-03df216f8e92">
      <UserInfo>
        <DisplayName/>
        <AccountId xsi:nil="true"/>
        <AccountType/>
      </UserInfo>
    </SharedWithUsers>
    <TaxCatchAll xmlns="35c6331a-2a23-464e-9aa5-03df216f8e92" xsi:nil="true"/>
    <lcf76f155ced4ddcb4097134ff3c332f xmlns="f727df04-93ba-4323-ac4e-e4cf5a7715c9">
      <Terms xmlns="http://schemas.microsoft.com/office/infopath/2007/PartnerControls"/>
    </lcf76f155ced4ddcb4097134ff3c332f>
    <MediaLengthInSeconds xmlns="f727df04-93ba-4323-ac4e-e4cf5a7715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402D4E20617048B9AE91349D175371" ma:contentTypeVersion="17" ma:contentTypeDescription="Een nieuw document maken." ma:contentTypeScope="" ma:versionID="3587f40031da037af44b152b2cbf4438">
  <xsd:schema xmlns:xsd="http://www.w3.org/2001/XMLSchema" xmlns:xs="http://www.w3.org/2001/XMLSchema" xmlns:p="http://schemas.microsoft.com/office/2006/metadata/properties" xmlns:ns2="f727df04-93ba-4323-ac4e-e4cf5a7715c9" xmlns:ns3="35c6331a-2a23-464e-9aa5-03df216f8e92" targetNamespace="http://schemas.microsoft.com/office/2006/metadata/properties" ma:root="true" ma:fieldsID="d74065792839c526b0b062efac0f7ef9" ns2:_="" ns3:_="">
    <xsd:import namespace="f727df04-93ba-4323-ac4e-e4cf5a7715c9"/>
    <xsd:import namespace="35c6331a-2a23-464e-9aa5-03df216f8e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7df04-93ba-4323-ac4e-e4cf5a771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a693f84-d9d9-45de-9cc2-e572aa08d8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6331a-2a23-464e-9aa5-03df216f8e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03dfc1-6f3e-4674-8584-9ac7b05093c2}" ma:internalName="TaxCatchAll" ma:showField="CatchAllData" ma:web="35c6331a-2a23-464e-9aa5-03df216f8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183D7-C0D4-42A7-BB32-82DC1CA3BB88}">
  <ds:schemaRefs>
    <ds:schemaRef ds:uri="http://schemas.microsoft.com/office/2006/metadata/properties"/>
    <ds:schemaRef ds:uri="http://schemas.microsoft.com/office/infopath/2007/PartnerControls"/>
    <ds:schemaRef ds:uri="35c6331a-2a23-464e-9aa5-03df216f8e92"/>
    <ds:schemaRef ds:uri="f727df04-93ba-4323-ac4e-e4cf5a7715c9"/>
  </ds:schemaRefs>
</ds:datastoreItem>
</file>

<file path=customXml/itemProps2.xml><?xml version="1.0" encoding="utf-8"?>
<ds:datastoreItem xmlns:ds="http://schemas.openxmlformats.org/officeDocument/2006/customXml" ds:itemID="{20844DEE-0530-4E72-8CCE-6DD5C46D4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27df04-93ba-4323-ac4e-e4cf5a7715c9"/>
    <ds:schemaRef ds:uri="35c6331a-2a23-464e-9aa5-03df216f8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3361D4-7BBF-4782-ABFA-627F5AB4B5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A13BF0-4F95-4428-87F0-282294595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jjmmdd_in_Bijlage x Naam bijlage (staand zonder voorblad)</Template>
  <TotalTime>5</TotalTime>
  <Pages>4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</dc:creator>
  <cp:keywords/>
  <dc:description/>
  <cp:lastModifiedBy>Abderrahim Bourhaiel (student)</cp:lastModifiedBy>
  <cp:revision>3</cp:revision>
  <dcterms:created xsi:type="dcterms:W3CDTF">2026-06-01T13:07:00Z</dcterms:created>
  <dcterms:modified xsi:type="dcterms:W3CDTF">2026-06-01T13:16:00Z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0x010100F9402D4E20617048B9AE91349D175371</vt:lpwstr>
  </property>
  <property fmtid="{D5CDD505-2E9C-101B-9397-08002B2CF9AE}" pid="3" name="Order">
    <vt:r8>561600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